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CDD" w:rsidRPr="00520416" w:rsidRDefault="00171CDD" w:rsidP="005306D1">
      <w:pPr>
        <w:rPr>
          <w:rFonts w:ascii="Arial" w:hAnsi="Arial" w:cs="Arial"/>
        </w:rPr>
      </w:pPr>
    </w:p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2E223F" w:rsidRDefault="00520416" w:rsidP="00520416">
      <w:pPr>
        <w:widowControl/>
        <w:ind w:left="-567"/>
        <w:jc w:val="center"/>
        <w:rPr>
          <w:rFonts w:ascii="Arial" w:eastAsia="Times New Roman" w:hAnsi="Arial" w:cs="Arial"/>
          <w:b/>
          <w:sz w:val="32"/>
          <w:szCs w:val="24"/>
          <w:lang w:val="es-ES" w:eastAsia="es-ES"/>
        </w:rPr>
      </w:pPr>
      <w:r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>Electivo</w:t>
      </w:r>
      <w:r w:rsidR="004B1F9F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</w:t>
      </w:r>
      <w:r w:rsidR="002E223F">
        <w:rPr>
          <w:rFonts w:ascii="Arial" w:eastAsia="Times New Roman" w:hAnsi="Arial" w:cs="Arial"/>
          <w:b/>
          <w:sz w:val="32"/>
          <w:szCs w:val="24"/>
          <w:lang w:val="es-ES" w:eastAsia="es-ES"/>
        </w:rPr>
        <w:t>v</w:t>
      </w:r>
      <w:r w:rsidR="004B1F9F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</w:t>
      </w:r>
      <w:r w:rsidR="002E223F">
        <w:rPr>
          <w:rFonts w:ascii="Arial" w:eastAsia="Times New Roman" w:hAnsi="Arial" w:cs="Arial"/>
          <w:b/>
          <w:sz w:val="32"/>
          <w:szCs w:val="24"/>
          <w:lang w:val="es-ES" w:eastAsia="es-ES"/>
        </w:rPr>
        <w:t>22643</w:t>
      </w:r>
    </w:p>
    <w:p w:rsidR="00520416" w:rsidRPr="00520416" w:rsidRDefault="00D14E7F" w:rsidP="00520416">
      <w:pPr>
        <w:widowControl/>
        <w:ind w:left="-567"/>
        <w:jc w:val="center"/>
        <w:rPr>
          <w:rFonts w:ascii="Arial" w:eastAsia="Times New Roman" w:hAnsi="Arial" w:cs="Arial"/>
          <w:sz w:val="32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32"/>
          <w:szCs w:val="24"/>
          <w:lang w:val="es-ES" w:eastAsia="es-ES"/>
        </w:rPr>
        <w:t>Primer</w:t>
      </w:r>
      <w:r w:rsidR="00520416"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semestre de 202</w:t>
      </w:r>
      <w:r>
        <w:rPr>
          <w:rFonts w:ascii="Arial" w:eastAsia="Times New Roman" w:hAnsi="Arial" w:cs="Arial"/>
          <w:b/>
          <w:sz w:val="32"/>
          <w:szCs w:val="24"/>
          <w:lang w:val="es-ES" w:eastAsia="es-ES"/>
        </w:rPr>
        <w:t>6</w:t>
      </w:r>
    </w:p>
    <w:p w:rsidR="00520416" w:rsidRPr="00520416" w:rsidRDefault="00520416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tbl>
      <w:tblPr>
        <w:tblpPr w:leftFromText="141" w:rightFromText="141" w:vertAnchor="text" w:horzAnchor="margin" w:tblpXSpec="center" w:tblpY="114"/>
        <w:tblW w:w="8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2640"/>
        <w:gridCol w:w="2059"/>
        <w:gridCol w:w="2493"/>
      </w:tblGrid>
      <w:tr w:rsidR="00520416" w:rsidRPr="00520416" w:rsidTr="00540388">
        <w:tc>
          <w:tcPr>
            <w:tcW w:w="8980" w:type="dxa"/>
            <w:gridSpan w:val="4"/>
          </w:tcPr>
          <w:p w:rsidR="00520416" w:rsidRPr="00520416" w:rsidRDefault="00520416" w:rsidP="00520416">
            <w:pPr>
              <w:widowControl/>
              <w:spacing w:before="60" w:after="6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Formulario de Postulación a Cursos Electivos</w:t>
            </w:r>
            <w:r w:rsidR="002E223F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 V</w:t>
            </w:r>
          </w:p>
        </w:tc>
      </w:tr>
      <w:tr w:rsidR="00520416" w:rsidRPr="00520416" w:rsidTr="00540388">
        <w:trPr>
          <w:trHeight w:val="344"/>
        </w:trPr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Nombre: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RUT: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Email: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Celular: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Nivel Actual más bajo:</w:t>
            </w:r>
          </w:p>
        </w:tc>
        <w:tc>
          <w:tcPr>
            <w:tcW w:w="2640" w:type="dxa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059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Fecha:</w:t>
            </w:r>
          </w:p>
        </w:tc>
        <w:tc>
          <w:tcPr>
            <w:tcW w:w="2493" w:type="dxa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</w:tc>
      </w:tr>
    </w:tbl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  <w:r w:rsidRPr="00520416"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  <w:t>Instrucciones:</w:t>
      </w:r>
    </w:p>
    <w:p w:rsidR="00520416" w:rsidRPr="00520416" w:rsidRDefault="00520416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20416">
        <w:rPr>
          <w:rFonts w:ascii="Arial" w:eastAsia="Times New Roman" w:hAnsi="Arial" w:cs="Arial"/>
          <w:sz w:val="24"/>
          <w:szCs w:val="24"/>
          <w:lang w:val="es-ES" w:eastAsia="es-ES"/>
        </w:rPr>
        <w:t>Marque el electivo profesional que esté interesado en cursar, en orden de prioridad (1. Mayor prioridad, 2. Segunda prioridad, etc.), la selección es por ranquin de notas y tener los prerrequisitos para tomar la asignatura.</w:t>
      </w:r>
    </w:p>
    <w:p w:rsidR="00520416" w:rsidRPr="00520416" w:rsidRDefault="00520416" w:rsidP="00520416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ind w:left="-567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20416">
        <w:rPr>
          <w:rFonts w:ascii="Arial" w:eastAsia="Times New Roman" w:hAnsi="Arial" w:cs="Arial"/>
          <w:b/>
          <w:sz w:val="24"/>
          <w:szCs w:val="24"/>
          <w:lang w:val="es-ES" w:eastAsia="es-ES"/>
        </w:rPr>
        <w:t>Listado de ELECTIVOS:</w:t>
      </w:r>
    </w:p>
    <w:p w:rsidR="00520416" w:rsidRDefault="00520416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2E223F" w:rsidRDefault="002E223F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2E223F" w:rsidRPr="00520416" w:rsidRDefault="002E223F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tbl>
      <w:tblPr>
        <w:tblW w:w="10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6"/>
        <w:gridCol w:w="5871"/>
        <w:gridCol w:w="2708"/>
      </w:tblGrid>
      <w:tr w:rsidR="00520416" w:rsidRPr="00520416" w:rsidTr="0055647E">
        <w:trPr>
          <w:trHeight w:val="293"/>
          <w:jc w:val="center"/>
        </w:trPr>
        <w:tc>
          <w:tcPr>
            <w:tcW w:w="1966" w:type="dxa"/>
            <w:vAlign w:val="center"/>
          </w:tcPr>
          <w:p w:rsidR="00520416" w:rsidRPr="00520416" w:rsidRDefault="00520416" w:rsidP="00520416">
            <w:pPr>
              <w:widowControl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Prioridad</w:t>
            </w:r>
          </w:p>
        </w:tc>
        <w:tc>
          <w:tcPr>
            <w:tcW w:w="5871" w:type="dxa"/>
            <w:vMerge w:val="restart"/>
            <w:vAlign w:val="center"/>
          </w:tcPr>
          <w:p w:rsidR="00520416" w:rsidRPr="00520416" w:rsidRDefault="00520416" w:rsidP="00794373">
            <w:pPr>
              <w:widowControl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Nombre Electivo</w:t>
            </w:r>
          </w:p>
        </w:tc>
        <w:tc>
          <w:tcPr>
            <w:tcW w:w="2708" w:type="dxa"/>
            <w:vMerge w:val="restart"/>
            <w:vAlign w:val="center"/>
          </w:tcPr>
          <w:p w:rsidR="00520416" w:rsidRPr="00794373" w:rsidRDefault="00520416" w:rsidP="00877159">
            <w:pPr>
              <w:widowControl/>
              <w:jc w:val="center"/>
              <w:rPr>
                <w:rFonts w:ascii="Helvetica" w:hAnsi="Helvetica"/>
                <w:b/>
                <w:color w:val="222222"/>
              </w:rPr>
            </w:pPr>
            <w:r w:rsidRPr="00794373">
              <w:rPr>
                <w:rFonts w:ascii="Helvetica" w:hAnsi="Helvetica"/>
                <w:b/>
                <w:color w:val="222222"/>
              </w:rPr>
              <w:t>Profesor</w:t>
            </w:r>
          </w:p>
        </w:tc>
      </w:tr>
      <w:tr w:rsidR="002E223F" w:rsidRPr="00520416" w:rsidTr="00535899">
        <w:trPr>
          <w:trHeight w:val="292"/>
          <w:jc w:val="center"/>
        </w:trPr>
        <w:tc>
          <w:tcPr>
            <w:tcW w:w="1966" w:type="dxa"/>
            <w:vAlign w:val="center"/>
          </w:tcPr>
          <w:p w:rsidR="002E223F" w:rsidRPr="00520416" w:rsidRDefault="002E223F" w:rsidP="00520416">
            <w:pPr>
              <w:widowControl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Electivo V</w:t>
            </w:r>
          </w:p>
        </w:tc>
        <w:tc>
          <w:tcPr>
            <w:tcW w:w="5871" w:type="dxa"/>
            <w:vMerge/>
            <w:vAlign w:val="center"/>
          </w:tcPr>
          <w:p w:rsidR="002E223F" w:rsidRPr="00520416" w:rsidRDefault="002E223F" w:rsidP="00520416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708" w:type="dxa"/>
            <w:vMerge/>
            <w:vAlign w:val="center"/>
          </w:tcPr>
          <w:p w:rsidR="002E223F" w:rsidRPr="00877159" w:rsidRDefault="002E223F" w:rsidP="00877159">
            <w:pPr>
              <w:widowControl/>
              <w:jc w:val="center"/>
              <w:rPr>
                <w:rFonts w:ascii="Helvetica" w:hAnsi="Helvetica"/>
                <w:color w:val="222222"/>
              </w:rPr>
            </w:pPr>
          </w:p>
        </w:tc>
      </w:tr>
      <w:tr w:rsidR="002E223F" w:rsidRPr="00520416" w:rsidTr="00EB3839">
        <w:trPr>
          <w:trHeight w:val="425"/>
          <w:jc w:val="center"/>
        </w:trPr>
        <w:tc>
          <w:tcPr>
            <w:tcW w:w="1966" w:type="dxa"/>
            <w:vAlign w:val="center"/>
          </w:tcPr>
          <w:p w:rsidR="002E223F" w:rsidRPr="00520416" w:rsidRDefault="002E223F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  <w:vAlign w:val="center"/>
          </w:tcPr>
          <w:p w:rsidR="002E223F" w:rsidRPr="00520416" w:rsidRDefault="002E223F" w:rsidP="0052041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DESARROLLO DE OPORTUNIDADES DE NEGOCIO </w:t>
            </w:r>
          </w:p>
        </w:tc>
        <w:tc>
          <w:tcPr>
            <w:tcW w:w="2708" w:type="dxa"/>
            <w:shd w:val="clear" w:color="auto" w:fill="FFFFFF" w:themeFill="background1"/>
            <w:vAlign w:val="center"/>
          </w:tcPr>
          <w:p w:rsidR="002E223F" w:rsidRPr="00877159" w:rsidRDefault="00A017CF" w:rsidP="002B78E8">
            <w:pPr>
              <w:widowControl/>
              <w:jc w:val="center"/>
              <w:rPr>
                <w:rFonts w:ascii="Helvetica" w:hAnsi="Helvetica"/>
                <w:color w:val="222222"/>
              </w:rPr>
            </w:pPr>
            <w:r>
              <w:rPr>
                <w:rFonts w:ascii="Helvetica" w:hAnsi="Helvetica"/>
                <w:color w:val="222222"/>
              </w:rPr>
              <w:t>PAOLO SAXTON</w:t>
            </w:r>
            <w:bookmarkStart w:id="0" w:name="_GoBack"/>
            <w:bookmarkEnd w:id="0"/>
            <w:r w:rsidR="002E223F">
              <w:rPr>
                <w:rFonts w:ascii="Helvetica" w:hAnsi="Helvetica"/>
                <w:color w:val="222222"/>
              </w:rPr>
              <w:t xml:space="preserve"> </w:t>
            </w:r>
          </w:p>
        </w:tc>
      </w:tr>
      <w:tr w:rsidR="002E223F" w:rsidRPr="00520416" w:rsidTr="007C2755">
        <w:trPr>
          <w:trHeight w:val="749"/>
          <w:jc w:val="center"/>
        </w:trPr>
        <w:tc>
          <w:tcPr>
            <w:tcW w:w="1966" w:type="dxa"/>
            <w:vAlign w:val="center"/>
          </w:tcPr>
          <w:p w:rsidR="002E223F" w:rsidRPr="00520416" w:rsidRDefault="002E223F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2E223F" w:rsidRPr="00877159" w:rsidRDefault="002E223F" w:rsidP="00877159">
            <w:pPr>
              <w:widowControl/>
              <w:jc w:val="center"/>
              <w:rPr>
                <w:rFonts w:ascii="Source Sans Pro" w:hAnsi="Source Sans Pro"/>
                <w:color w:val="212529"/>
                <w:sz w:val="23"/>
                <w:szCs w:val="23"/>
                <w:lang w:val="es-CL"/>
              </w:rPr>
            </w:pPr>
            <w:r>
              <w:rPr>
                <w:rFonts w:ascii="Source Sans Pro" w:hAnsi="Source Sans Pro"/>
                <w:color w:val="212529"/>
                <w:sz w:val="23"/>
                <w:szCs w:val="23"/>
                <w:lang w:val="es-CL"/>
              </w:rPr>
              <w:t xml:space="preserve">MINERÍA DE DATOS </w:t>
            </w:r>
          </w:p>
        </w:tc>
        <w:tc>
          <w:tcPr>
            <w:tcW w:w="2708" w:type="dxa"/>
          </w:tcPr>
          <w:p w:rsidR="002E223F" w:rsidRPr="00520416" w:rsidRDefault="002E223F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  <w:t xml:space="preserve">JUAN CUBILLOS </w:t>
            </w:r>
          </w:p>
        </w:tc>
      </w:tr>
    </w:tbl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984F50" w:rsidRPr="00520416" w:rsidRDefault="00984F50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984F50" w:rsidRPr="00520416" w:rsidRDefault="00984F50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74134F">
      <w:pPr>
        <w:spacing w:line="200" w:lineRule="atLeas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877159">
      <w:pPr>
        <w:spacing w:line="200" w:lineRule="atLeast"/>
        <w:jc w:val="center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sectPr w:rsidR="0055647E" w:rsidSect="00520416">
      <w:headerReference w:type="default" r:id="rId7"/>
      <w:headerReference w:type="first" r:id="rId8"/>
      <w:pgSz w:w="12240" w:h="20160" w:code="5"/>
      <w:pgMar w:top="183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675E" w:rsidRDefault="0036675E" w:rsidP="00F64A16">
      <w:r>
        <w:separator/>
      </w:r>
    </w:p>
  </w:endnote>
  <w:endnote w:type="continuationSeparator" w:id="0">
    <w:p w:rsidR="0036675E" w:rsidRDefault="0036675E" w:rsidP="00F64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675E" w:rsidRDefault="0036675E" w:rsidP="00F64A16">
      <w:r>
        <w:separator/>
      </w:r>
    </w:p>
  </w:footnote>
  <w:footnote w:type="continuationSeparator" w:id="0">
    <w:p w:rsidR="0036675E" w:rsidRDefault="0036675E" w:rsidP="00F64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06D1" w:rsidRDefault="005306D1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5408" behindDoc="1" locked="0" layoutInCell="1" allowOverlap="1" wp14:anchorId="32C3EB52" wp14:editId="564A89BB">
          <wp:simplePos x="0" y="0"/>
          <wp:positionH relativeFrom="page">
            <wp:align>right</wp:align>
          </wp:positionH>
          <wp:positionV relativeFrom="paragraph">
            <wp:posOffset>-447040</wp:posOffset>
          </wp:positionV>
          <wp:extent cx="7770495" cy="12782550"/>
          <wp:effectExtent l="0" t="0" r="1905" b="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526058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278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AD0" w:rsidRDefault="00F347C0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4384" behindDoc="1" locked="0" layoutInCell="1" allowOverlap="1" wp14:anchorId="099C3DE3" wp14:editId="434A083B">
          <wp:simplePos x="0" y="0"/>
          <wp:positionH relativeFrom="column">
            <wp:posOffset>-1068560</wp:posOffset>
          </wp:positionH>
          <wp:positionV relativeFrom="paragraph">
            <wp:posOffset>-438005</wp:posOffset>
          </wp:positionV>
          <wp:extent cx="7757692" cy="10039367"/>
          <wp:effectExtent l="0" t="0" r="254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20983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692" cy="10039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CC32D0"/>
    <w:multiLevelType w:val="hybridMultilevel"/>
    <w:tmpl w:val="45D0B236"/>
    <w:lvl w:ilvl="0" w:tplc="60B682F6">
      <w:start w:val="1"/>
      <w:numFmt w:val="lowerLetter"/>
      <w:lvlText w:val="(%1)"/>
      <w:lvlJc w:val="left"/>
      <w:pPr>
        <w:ind w:left="2156" w:hanging="392"/>
      </w:pPr>
      <w:rPr>
        <w:rFonts w:ascii="Arial" w:eastAsia="Arial" w:hAnsi="Arial" w:hint="default"/>
        <w:b/>
        <w:bCs/>
        <w:color w:val="343638"/>
        <w:w w:val="106"/>
        <w:sz w:val="18"/>
        <w:szCs w:val="18"/>
      </w:rPr>
    </w:lvl>
    <w:lvl w:ilvl="1" w:tplc="AAB0CF54">
      <w:start w:val="1"/>
      <w:numFmt w:val="bullet"/>
      <w:lvlText w:val="•"/>
      <w:lvlJc w:val="left"/>
      <w:pPr>
        <w:ind w:left="3087" w:hanging="392"/>
      </w:pPr>
      <w:rPr>
        <w:rFonts w:hint="default"/>
      </w:rPr>
    </w:lvl>
    <w:lvl w:ilvl="2" w:tplc="5DD67256">
      <w:start w:val="1"/>
      <w:numFmt w:val="bullet"/>
      <w:lvlText w:val="•"/>
      <w:lvlJc w:val="left"/>
      <w:pPr>
        <w:ind w:left="4018" w:hanging="392"/>
      </w:pPr>
      <w:rPr>
        <w:rFonts w:hint="default"/>
      </w:rPr>
    </w:lvl>
    <w:lvl w:ilvl="3" w:tplc="ACDCE246">
      <w:start w:val="1"/>
      <w:numFmt w:val="bullet"/>
      <w:lvlText w:val="•"/>
      <w:lvlJc w:val="left"/>
      <w:pPr>
        <w:ind w:left="4949" w:hanging="392"/>
      </w:pPr>
      <w:rPr>
        <w:rFonts w:hint="default"/>
      </w:rPr>
    </w:lvl>
    <w:lvl w:ilvl="4" w:tplc="56569A02">
      <w:start w:val="1"/>
      <w:numFmt w:val="bullet"/>
      <w:lvlText w:val="•"/>
      <w:lvlJc w:val="left"/>
      <w:pPr>
        <w:ind w:left="5880" w:hanging="392"/>
      </w:pPr>
      <w:rPr>
        <w:rFonts w:hint="default"/>
      </w:rPr>
    </w:lvl>
    <w:lvl w:ilvl="5" w:tplc="DB389430">
      <w:start w:val="1"/>
      <w:numFmt w:val="bullet"/>
      <w:lvlText w:val="•"/>
      <w:lvlJc w:val="left"/>
      <w:pPr>
        <w:ind w:left="6811" w:hanging="392"/>
      </w:pPr>
      <w:rPr>
        <w:rFonts w:hint="default"/>
      </w:rPr>
    </w:lvl>
    <w:lvl w:ilvl="6" w:tplc="73CEFF7C">
      <w:start w:val="1"/>
      <w:numFmt w:val="bullet"/>
      <w:lvlText w:val="•"/>
      <w:lvlJc w:val="left"/>
      <w:pPr>
        <w:ind w:left="7741" w:hanging="392"/>
      </w:pPr>
      <w:rPr>
        <w:rFonts w:hint="default"/>
      </w:rPr>
    </w:lvl>
    <w:lvl w:ilvl="7" w:tplc="E962F8EE">
      <w:start w:val="1"/>
      <w:numFmt w:val="bullet"/>
      <w:lvlText w:val="•"/>
      <w:lvlJc w:val="left"/>
      <w:pPr>
        <w:ind w:left="8672" w:hanging="392"/>
      </w:pPr>
      <w:rPr>
        <w:rFonts w:hint="default"/>
      </w:rPr>
    </w:lvl>
    <w:lvl w:ilvl="8" w:tplc="5B041E44">
      <w:start w:val="1"/>
      <w:numFmt w:val="bullet"/>
      <w:lvlText w:val="•"/>
      <w:lvlJc w:val="left"/>
      <w:pPr>
        <w:ind w:left="9603" w:hanging="39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F50"/>
    <w:rsid w:val="000635A7"/>
    <w:rsid w:val="00086237"/>
    <w:rsid w:val="000C1D78"/>
    <w:rsid w:val="000C3F0D"/>
    <w:rsid w:val="00101787"/>
    <w:rsid w:val="001242B1"/>
    <w:rsid w:val="00171CDD"/>
    <w:rsid w:val="00197AD0"/>
    <w:rsid w:val="001C0DFA"/>
    <w:rsid w:val="001C37E0"/>
    <w:rsid w:val="001C5422"/>
    <w:rsid w:val="001E71C5"/>
    <w:rsid w:val="00217838"/>
    <w:rsid w:val="0027553F"/>
    <w:rsid w:val="002B78E8"/>
    <w:rsid w:val="002E223F"/>
    <w:rsid w:val="003179EA"/>
    <w:rsid w:val="00346BCA"/>
    <w:rsid w:val="0036675E"/>
    <w:rsid w:val="00440B6D"/>
    <w:rsid w:val="004627B1"/>
    <w:rsid w:val="00462F6F"/>
    <w:rsid w:val="004B1F9F"/>
    <w:rsid w:val="004C4DF6"/>
    <w:rsid w:val="004C51B4"/>
    <w:rsid w:val="00502416"/>
    <w:rsid w:val="00512CF5"/>
    <w:rsid w:val="00520416"/>
    <w:rsid w:val="005306D1"/>
    <w:rsid w:val="0055647E"/>
    <w:rsid w:val="00587F84"/>
    <w:rsid w:val="006163A4"/>
    <w:rsid w:val="00620FB4"/>
    <w:rsid w:val="00634ACB"/>
    <w:rsid w:val="00653ECE"/>
    <w:rsid w:val="00666864"/>
    <w:rsid w:val="006921F1"/>
    <w:rsid w:val="0071696B"/>
    <w:rsid w:val="00737DFA"/>
    <w:rsid w:val="0074134F"/>
    <w:rsid w:val="007546B1"/>
    <w:rsid w:val="00770A29"/>
    <w:rsid w:val="00780F69"/>
    <w:rsid w:val="00792247"/>
    <w:rsid w:val="00794373"/>
    <w:rsid w:val="007B2F38"/>
    <w:rsid w:val="007F3FBC"/>
    <w:rsid w:val="008279ED"/>
    <w:rsid w:val="00877159"/>
    <w:rsid w:val="0090614E"/>
    <w:rsid w:val="0091604E"/>
    <w:rsid w:val="009432AF"/>
    <w:rsid w:val="00984F50"/>
    <w:rsid w:val="0099635D"/>
    <w:rsid w:val="009B7A18"/>
    <w:rsid w:val="009C6352"/>
    <w:rsid w:val="009E01F4"/>
    <w:rsid w:val="009E5258"/>
    <w:rsid w:val="009F4858"/>
    <w:rsid w:val="009F5544"/>
    <w:rsid w:val="00A017CF"/>
    <w:rsid w:val="00A121E2"/>
    <w:rsid w:val="00A737B8"/>
    <w:rsid w:val="00A84CF7"/>
    <w:rsid w:val="00AA3864"/>
    <w:rsid w:val="00AB2A0F"/>
    <w:rsid w:val="00AE0806"/>
    <w:rsid w:val="00AF6A44"/>
    <w:rsid w:val="00B635CA"/>
    <w:rsid w:val="00B76947"/>
    <w:rsid w:val="00BE7EAA"/>
    <w:rsid w:val="00CC4CBF"/>
    <w:rsid w:val="00CD2394"/>
    <w:rsid w:val="00D14E7F"/>
    <w:rsid w:val="00D95C43"/>
    <w:rsid w:val="00E740FA"/>
    <w:rsid w:val="00EA2B69"/>
    <w:rsid w:val="00ED5E42"/>
    <w:rsid w:val="00F1316A"/>
    <w:rsid w:val="00F264D3"/>
    <w:rsid w:val="00F347C0"/>
    <w:rsid w:val="00F64A16"/>
    <w:rsid w:val="00F70C0D"/>
    <w:rsid w:val="00FA7C69"/>
    <w:rsid w:val="00FB00B6"/>
    <w:rsid w:val="00FE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977A32"/>
  <w15:chartTrackingRefBased/>
  <w15:docId w15:val="{9DF6EEA6-EF60-4088-917F-A664BEF3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84F50"/>
    <w:pPr>
      <w:widowControl w:val="0"/>
    </w:pPr>
    <w:rPr>
      <w:kern w:val="0"/>
      <w:sz w:val="22"/>
      <w:szCs w:val="22"/>
      <w:lang w:val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64A16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64A16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F64A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4A1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64A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16"/>
    <w:rPr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984F50"/>
    <w:pPr>
      <w:ind w:left="1769" w:hanging="382"/>
    </w:pPr>
    <w:rPr>
      <w:rFonts w:ascii="Arial" w:eastAsia="Arial" w:hAnsi="Arial"/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4F50"/>
    <w:rPr>
      <w:rFonts w:ascii="Arial" w:eastAsia="Arial" w:hAnsi="Arial"/>
      <w:kern w:val="0"/>
      <w:sz w:val="19"/>
      <w:szCs w:val="19"/>
      <w:lang w:val="en-U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984F5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5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4B1F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3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SSE%20DROGUETT\Downloads\Hoja%20Carta%20-%20Analista%20en%20Computaciondocx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Carta - Analista en Computaciondocx</Template>
  <TotalTime>1</TotalTime>
  <Pages>1</Pages>
  <Words>89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ASIGNATURA</vt:lpstr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ASIGNATURA</dc:title>
  <dc:subject/>
  <dc:creator>Lorna Figueroa</dc:creator>
  <cp:keywords/>
  <dc:description/>
  <cp:lastModifiedBy>denisse droguett jara</cp:lastModifiedBy>
  <cp:revision>4</cp:revision>
  <cp:lastPrinted>2023-04-13T19:05:00Z</cp:lastPrinted>
  <dcterms:created xsi:type="dcterms:W3CDTF">2026-03-02T20:07:00Z</dcterms:created>
  <dcterms:modified xsi:type="dcterms:W3CDTF">2026-03-05T12:18:00Z</dcterms:modified>
</cp:coreProperties>
</file>