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CDD" w:rsidRPr="00520416" w:rsidRDefault="00171CDD" w:rsidP="005306D1">
      <w:pPr>
        <w:rPr>
          <w:rFonts w:ascii="Arial" w:hAnsi="Arial" w:cs="Arial"/>
        </w:rPr>
      </w:pPr>
    </w:p>
    <w:p w:rsidR="00984F50" w:rsidRPr="00520416" w:rsidRDefault="00984F50" w:rsidP="00984F50">
      <w:pPr>
        <w:rPr>
          <w:rFonts w:ascii="Arial" w:eastAsia="Times New Roman" w:hAnsi="Arial" w:cs="Arial"/>
          <w:sz w:val="20"/>
          <w:szCs w:val="20"/>
          <w:lang w:val="es-ES"/>
        </w:rPr>
      </w:pPr>
    </w:p>
    <w:p w:rsidR="00984F50" w:rsidRPr="00520416" w:rsidRDefault="00984F50" w:rsidP="00984F50">
      <w:pPr>
        <w:rPr>
          <w:rFonts w:ascii="Arial" w:eastAsia="Times New Roman" w:hAnsi="Arial" w:cs="Arial"/>
          <w:sz w:val="20"/>
          <w:szCs w:val="20"/>
          <w:lang w:val="es-ES"/>
        </w:rPr>
      </w:pPr>
    </w:p>
    <w:p w:rsidR="00520416" w:rsidRPr="00520416" w:rsidRDefault="00520416" w:rsidP="00520416">
      <w:pPr>
        <w:widowControl/>
        <w:ind w:left="-567"/>
        <w:jc w:val="center"/>
        <w:rPr>
          <w:rFonts w:ascii="Arial" w:eastAsia="Times New Roman" w:hAnsi="Arial" w:cs="Arial"/>
          <w:b/>
          <w:sz w:val="32"/>
          <w:szCs w:val="24"/>
          <w:lang w:val="es-ES" w:eastAsia="es-ES"/>
        </w:rPr>
      </w:pPr>
      <w:r>
        <w:t>Electivos III (22638) y IV (22639)</w:t>
      </w:r>
    </w:p>
    <w:p w:rsidR="00520416" w:rsidRPr="00520416" w:rsidRDefault="00D95C43" w:rsidP="00520416">
      <w:pPr>
        <w:widowControl/>
        <w:ind w:left="-567"/>
        <w:jc w:val="center"/>
        <w:rPr>
          <w:rFonts w:ascii="Arial" w:eastAsia="Times New Roman" w:hAnsi="Arial" w:cs="Arial"/>
          <w:sz w:val="32"/>
          <w:szCs w:val="24"/>
          <w:lang w:val="es-ES" w:eastAsia="es-ES"/>
        </w:rPr>
      </w:pPr>
      <w:r>
        <w:t>Segundo semestre de 2026</w:t>
      </w:r>
    </w:p>
    <w:p w:rsidR="00520416" w:rsidRPr="00520416" w:rsidRDefault="00520416" w:rsidP="00520416">
      <w:pPr>
        <w:widowControl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:rsidR="00520416" w:rsidRPr="00520416" w:rsidRDefault="00520416" w:rsidP="00520416">
      <w:pPr>
        <w:widowControl/>
        <w:rPr>
          <w:rFonts w:ascii="Arial" w:eastAsia="Times New Roman" w:hAnsi="Arial" w:cs="Arial"/>
          <w:b/>
          <w:sz w:val="24"/>
          <w:szCs w:val="24"/>
          <w:u w:val="single"/>
          <w:lang w:val="es-ES" w:eastAsia="es-ES"/>
        </w:rPr>
      </w:pPr>
    </w:p>
    <w:p w:rsidR="00520416" w:rsidRPr="00520416" w:rsidRDefault="00520416" w:rsidP="00520416">
      <w:pPr>
        <w:widowControl/>
        <w:rPr>
          <w:rFonts w:ascii="Arial" w:eastAsia="Times New Roman" w:hAnsi="Arial" w:cs="Arial"/>
          <w:b/>
          <w:sz w:val="24"/>
          <w:szCs w:val="24"/>
          <w:u w:val="single"/>
          <w:lang w:val="es-ES" w:eastAsia="es-ES"/>
        </w:rPr>
      </w:pPr>
    </w:p>
    <w:tbl>
      <w:tblPr>
        <w:tblpPr w:leftFromText="141" w:rightFromText="141" w:vertAnchor="text" w:horzAnchor="margin" w:tblpXSpec="center" w:tblpY="114"/>
        <w:tblW w:w="8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2640"/>
        <w:gridCol w:w="2059"/>
        <w:gridCol w:w="2493"/>
      </w:tblGrid>
      <w:tr w:rsidR="00520416" w:rsidRPr="00520416" w:rsidTr="00540388">
        <w:tc>
          <w:tcPr>
            <w:tcW w:w="8980" w:type="dxa"/>
            <w:gridSpan w:val="4"/>
          </w:tcPr>
          <w:p w:rsidR="00520416" w:rsidRPr="00520416" w:rsidRDefault="00520416" w:rsidP="00520416">
            <w:pPr>
              <w:widowControl/>
              <w:spacing w:before="60" w:after="60"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520416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 xml:space="preserve">Formulario de Postulación a Cursos Electivos </w:t>
            </w:r>
            <w:r w:rsidR="004B1F9F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I</w:t>
            </w:r>
            <w:r w:rsidR="0074134F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II</w:t>
            </w:r>
            <w:r w:rsidR="004B1F9F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 xml:space="preserve"> y I</w:t>
            </w:r>
            <w:r w:rsidR="0074134F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V.</w:t>
            </w:r>
          </w:p>
        </w:tc>
      </w:tr>
      <w:tr w:rsidR="00520416" w:rsidRPr="00520416" w:rsidTr="00540388">
        <w:trPr>
          <w:trHeight w:val="344"/>
        </w:trPr>
        <w:tc>
          <w:tcPr>
            <w:tcW w:w="1788" w:type="dxa"/>
            <w:shd w:val="clear" w:color="auto" w:fill="D9D9D9"/>
            <w:vAlign w:val="center"/>
          </w:tcPr>
          <w:p w:rsidR="00520416" w:rsidRPr="00520416" w:rsidRDefault="00520416" w:rsidP="00520416">
            <w:pPr>
              <w:widowControl/>
              <w:spacing w:before="20" w:after="20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 w:rsidRPr="00520416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Nombre:</w:t>
            </w:r>
          </w:p>
        </w:tc>
        <w:tc>
          <w:tcPr>
            <w:tcW w:w="7192" w:type="dxa"/>
            <w:gridSpan w:val="3"/>
            <w:vAlign w:val="center"/>
          </w:tcPr>
          <w:p w:rsidR="00520416" w:rsidRPr="00520416" w:rsidRDefault="00520416" w:rsidP="00520416">
            <w:pPr>
              <w:widowControl/>
              <w:spacing w:before="20" w:after="20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20416" w:rsidRPr="00520416" w:rsidTr="00540388">
        <w:tc>
          <w:tcPr>
            <w:tcW w:w="1788" w:type="dxa"/>
            <w:shd w:val="clear" w:color="auto" w:fill="D9D9D9"/>
            <w:vAlign w:val="center"/>
          </w:tcPr>
          <w:p w:rsidR="00520416" w:rsidRPr="00520416" w:rsidRDefault="00520416" w:rsidP="00520416">
            <w:pPr>
              <w:widowControl/>
              <w:spacing w:before="20" w:after="20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 w:rsidRPr="00520416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RUT:</w:t>
            </w:r>
          </w:p>
        </w:tc>
        <w:tc>
          <w:tcPr>
            <w:tcW w:w="7192" w:type="dxa"/>
            <w:gridSpan w:val="3"/>
            <w:vAlign w:val="center"/>
          </w:tcPr>
          <w:p w:rsidR="00520416" w:rsidRPr="00520416" w:rsidRDefault="00520416" w:rsidP="00520416">
            <w:pPr>
              <w:widowControl/>
              <w:spacing w:before="20" w:after="20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20416" w:rsidRPr="00520416" w:rsidTr="00540388">
        <w:tc>
          <w:tcPr>
            <w:tcW w:w="1788" w:type="dxa"/>
            <w:shd w:val="clear" w:color="auto" w:fill="D9D9D9"/>
            <w:vAlign w:val="center"/>
          </w:tcPr>
          <w:p w:rsidR="00520416" w:rsidRPr="00520416" w:rsidRDefault="00520416" w:rsidP="00520416">
            <w:pPr>
              <w:widowControl/>
              <w:spacing w:before="20" w:after="20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 w:rsidRPr="00520416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Email:</w:t>
            </w:r>
          </w:p>
        </w:tc>
        <w:tc>
          <w:tcPr>
            <w:tcW w:w="7192" w:type="dxa"/>
            <w:gridSpan w:val="3"/>
            <w:vAlign w:val="center"/>
          </w:tcPr>
          <w:p w:rsidR="00520416" w:rsidRPr="00520416" w:rsidRDefault="00520416" w:rsidP="00520416">
            <w:pPr>
              <w:widowControl/>
              <w:spacing w:before="20" w:after="20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20416" w:rsidRPr="00520416" w:rsidTr="00540388">
        <w:tc>
          <w:tcPr>
            <w:tcW w:w="1788" w:type="dxa"/>
            <w:shd w:val="clear" w:color="auto" w:fill="D9D9D9"/>
            <w:vAlign w:val="center"/>
          </w:tcPr>
          <w:p w:rsidR="00520416" w:rsidRPr="00520416" w:rsidRDefault="00520416" w:rsidP="00520416">
            <w:pPr>
              <w:widowControl/>
              <w:spacing w:before="20" w:after="20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 w:rsidRPr="00520416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Celular:</w:t>
            </w:r>
          </w:p>
        </w:tc>
        <w:tc>
          <w:tcPr>
            <w:tcW w:w="7192" w:type="dxa"/>
            <w:gridSpan w:val="3"/>
            <w:vAlign w:val="center"/>
          </w:tcPr>
          <w:p w:rsidR="00520416" w:rsidRPr="00520416" w:rsidRDefault="00520416" w:rsidP="00520416">
            <w:pPr>
              <w:widowControl/>
              <w:spacing w:before="20" w:after="20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</w:tr>
      <w:tr w:rsidR="00520416" w:rsidRPr="00520416" w:rsidTr="00540388">
        <w:tc>
          <w:tcPr>
            <w:tcW w:w="1788" w:type="dxa"/>
            <w:shd w:val="clear" w:color="auto" w:fill="D9D9D9"/>
            <w:vAlign w:val="center"/>
          </w:tcPr>
          <w:p w:rsidR="007B41BA" w:rsidRDefault="00950634">
            <w:r>
              <w:t>Nivel actual más bajo:</w:t>
            </w:r>
          </w:p>
        </w:tc>
        <w:tc>
          <w:tcPr>
            <w:tcW w:w="2640" w:type="dxa"/>
            <w:vAlign w:val="center"/>
          </w:tcPr>
          <w:p w:rsidR="00520416" w:rsidRPr="00520416" w:rsidRDefault="00520416" w:rsidP="00520416">
            <w:pPr>
              <w:widowControl/>
              <w:spacing w:before="20" w:after="20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059" w:type="dxa"/>
            <w:shd w:val="clear" w:color="auto" w:fill="D9D9D9"/>
            <w:vAlign w:val="center"/>
          </w:tcPr>
          <w:p w:rsidR="00520416" w:rsidRPr="00520416" w:rsidRDefault="00520416" w:rsidP="00520416">
            <w:pPr>
              <w:widowControl/>
              <w:spacing w:before="20" w:after="20"/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520416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Fecha:</w:t>
            </w:r>
          </w:p>
        </w:tc>
        <w:tc>
          <w:tcPr>
            <w:tcW w:w="2493" w:type="dxa"/>
            <w:vAlign w:val="center"/>
          </w:tcPr>
          <w:p w:rsidR="00520416" w:rsidRPr="00520416" w:rsidRDefault="00520416" w:rsidP="00520416">
            <w:pPr>
              <w:widowControl/>
              <w:spacing w:before="20" w:after="2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</w:p>
        </w:tc>
      </w:tr>
    </w:tbl>
    <w:p w:rsidR="00520416" w:rsidRPr="00520416" w:rsidRDefault="00520416" w:rsidP="00520416">
      <w:pPr>
        <w:widowControl/>
        <w:rPr>
          <w:rFonts w:ascii="Arial" w:eastAsia="Times New Roman" w:hAnsi="Arial" w:cs="Arial"/>
          <w:b/>
          <w:sz w:val="24"/>
          <w:szCs w:val="24"/>
          <w:u w:val="single"/>
          <w:lang w:val="es-ES" w:eastAsia="es-ES"/>
        </w:rPr>
      </w:pPr>
    </w:p>
    <w:p w:rsidR="00520416" w:rsidRPr="00520416" w:rsidRDefault="00520416" w:rsidP="00520416">
      <w:pPr>
        <w:widowControl/>
        <w:rPr>
          <w:rFonts w:ascii="Arial" w:eastAsia="Times New Roman" w:hAnsi="Arial" w:cs="Arial"/>
          <w:b/>
          <w:sz w:val="24"/>
          <w:szCs w:val="24"/>
          <w:u w:val="single"/>
          <w:lang w:val="es-ES" w:eastAsia="es-ES"/>
        </w:rPr>
      </w:pPr>
    </w:p>
    <w:p w:rsidR="00520416" w:rsidRPr="00520416" w:rsidRDefault="00520416" w:rsidP="00520416">
      <w:pPr>
        <w:widowControl/>
        <w:rPr>
          <w:rFonts w:ascii="Arial" w:eastAsia="Times New Roman" w:hAnsi="Arial" w:cs="Arial"/>
          <w:b/>
          <w:sz w:val="24"/>
          <w:szCs w:val="24"/>
          <w:u w:val="single"/>
          <w:lang w:val="es-ES" w:eastAsia="es-ES"/>
        </w:rPr>
      </w:pPr>
      <w:r>
        <w:t>Instrucciones:</w:t>
      </w:r>
    </w:p>
    <w:p w:rsidR="00520416" w:rsidRPr="00520416" w:rsidRDefault="00520416" w:rsidP="00520416">
      <w:pPr>
        <w:widowControl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:rsidR="00520416" w:rsidRPr="00520416" w:rsidRDefault="00520416" w:rsidP="00520416">
      <w:pPr>
        <w:widowControl/>
        <w:ind w:left="284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  <w:r>
        <w:t>Marque el electivo profesional que esté interesado(a) en cursar, en orden de prioridad (1. Mayor prioridad, 2. Segunda prioridad, etc.). La selección se realizará según el ranking de notas y el cumplimiento de los prerrequisitos para cursar la asignatura.</w:t>
      </w:r>
    </w:p>
    <w:p w:rsidR="00520416" w:rsidRPr="00520416" w:rsidRDefault="00520416" w:rsidP="00520416">
      <w:pPr>
        <w:widowControl/>
        <w:ind w:left="284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:rsidR="00520416" w:rsidRPr="00520416" w:rsidRDefault="00520416" w:rsidP="00520416">
      <w:pPr>
        <w:widowControl/>
        <w:ind w:left="284"/>
        <w:jc w:val="both"/>
        <w:rPr>
          <w:rFonts w:ascii="Arial" w:eastAsia="Times New Roman" w:hAnsi="Arial" w:cs="Arial"/>
          <w:sz w:val="24"/>
          <w:szCs w:val="24"/>
          <w:lang w:val="es-ES" w:eastAsia="es-ES"/>
        </w:rPr>
      </w:pPr>
    </w:p>
    <w:p w:rsidR="00520416" w:rsidRPr="00520416" w:rsidRDefault="00520416" w:rsidP="00520416">
      <w:pPr>
        <w:widowControl/>
        <w:ind w:left="-567"/>
        <w:rPr>
          <w:rFonts w:ascii="Arial" w:eastAsia="Times New Roman" w:hAnsi="Arial" w:cs="Arial"/>
          <w:sz w:val="24"/>
          <w:szCs w:val="24"/>
          <w:lang w:val="es-ES" w:eastAsia="es-ES"/>
        </w:rPr>
      </w:pPr>
      <w:r w:rsidRPr="00520416">
        <w:rPr>
          <w:rFonts w:ascii="Arial" w:eastAsia="Times New Roman" w:hAnsi="Arial" w:cs="Arial"/>
          <w:b/>
          <w:sz w:val="24"/>
          <w:szCs w:val="24"/>
          <w:lang w:val="es-ES" w:eastAsia="es-ES"/>
        </w:rPr>
        <w:t>Listado de ELECTIVOS:</w:t>
      </w:r>
    </w:p>
    <w:p w:rsidR="00520416" w:rsidRPr="00520416" w:rsidRDefault="00520416" w:rsidP="00520416">
      <w:pPr>
        <w:widowControl/>
        <w:rPr>
          <w:rFonts w:ascii="Arial" w:eastAsia="Times New Roman" w:hAnsi="Arial" w:cs="Arial"/>
          <w:sz w:val="24"/>
          <w:szCs w:val="24"/>
          <w:lang w:val="es-ES" w:eastAsia="es-ES"/>
        </w:rPr>
      </w:pPr>
    </w:p>
    <w:tbl>
      <w:tblPr>
        <w:tblW w:w="10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983"/>
        <w:gridCol w:w="5871"/>
        <w:gridCol w:w="2708"/>
      </w:tblGrid>
      <w:tr w:rsidR="00520416" w:rsidRPr="00520416" w:rsidTr="0055647E">
        <w:trPr>
          <w:trHeight w:val="293"/>
          <w:jc w:val="center"/>
        </w:trPr>
        <w:tc>
          <w:tcPr>
            <w:tcW w:w="1966" w:type="dxa"/>
            <w:gridSpan w:val="2"/>
            <w:vAlign w:val="center"/>
          </w:tcPr>
          <w:p w:rsidR="00520416" w:rsidRPr="00520416" w:rsidRDefault="00520416" w:rsidP="00520416">
            <w:pPr>
              <w:widowControl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520416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Prioridad</w:t>
            </w:r>
          </w:p>
        </w:tc>
        <w:tc>
          <w:tcPr>
            <w:tcW w:w="5871" w:type="dxa"/>
            <w:vMerge w:val="restart"/>
            <w:vAlign w:val="center"/>
          </w:tcPr>
          <w:p w:rsidR="00520416" w:rsidRPr="00520416" w:rsidRDefault="00520416" w:rsidP="00953327">
            <w:pPr>
              <w:widowControl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520416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Nombre Electivo</w:t>
            </w:r>
          </w:p>
        </w:tc>
        <w:tc>
          <w:tcPr>
            <w:tcW w:w="2708" w:type="dxa"/>
            <w:vMerge w:val="restart"/>
            <w:vAlign w:val="center"/>
          </w:tcPr>
          <w:p w:rsidR="00520416" w:rsidRPr="00953327" w:rsidRDefault="00520416" w:rsidP="00877159">
            <w:pPr>
              <w:widowControl/>
              <w:jc w:val="center"/>
              <w:rPr>
                <w:rFonts w:ascii="Helvetica" w:hAnsi="Helvetica"/>
                <w:b/>
                <w:color w:val="222222"/>
              </w:rPr>
            </w:pPr>
            <w:r w:rsidRPr="00953327">
              <w:rPr>
                <w:rFonts w:ascii="Helvetica" w:hAnsi="Helvetica"/>
                <w:b/>
                <w:color w:val="222222"/>
              </w:rPr>
              <w:t>Profesor</w:t>
            </w:r>
          </w:p>
        </w:tc>
      </w:tr>
      <w:tr w:rsidR="0055647E" w:rsidRPr="00520416" w:rsidTr="00A40169">
        <w:trPr>
          <w:trHeight w:val="292"/>
          <w:jc w:val="center"/>
        </w:trPr>
        <w:tc>
          <w:tcPr>
            <w:tcW w:w="983" w:type="dxa"/>
            <w:vAlign w:val="center"/>
          </w:tcPr>
          <w:p w:rsidR="0055647E" w:rsidRPr="00520416" w:rsidRDefault="002B78E8" w:rsidP="0055647E">
            <w:pPr>
              <w:widowControl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 xml:space="preserve">Electivo </w:t>
            </w:r>
            <w:r w:rsidR="004B1F9F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I</w:t>
            </w:r>
            <w:r w:rsidR="0074134F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II</w:t>
            </w:r>
          </w:p>
        </w:tc>
        <w:tc>
          <w:tcPr>
            <w:tcW w:w="983" w:type="dxa"/>
            <w:vAlign w:val="center"/>
          </w:tcPr>
          <w:p w:rsidR="0055647E" w:rsidRPr="00520416" w:rsidRDefault="0055647E" w:rsidP="00520416">
            <w:pPr>
              <w:widowControl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 w:rsidRPr="00520416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 xml:space="preserve">Electivo </w:t>
            </w:r>
            <w:r w:rsidR="004B1F9F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I</w:t>
            </w:r>
            <w:r w:rsidR="0074134F"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  <w:t>V</w:t>
            </w:r>
          </w:p>
        </w:tc>
        <w:tc>
          <w:tcPr>
            <w:tcW w:w="5871" w:type="dxa"/>
            <w:vMerge/>
            <w:vAlign w:val="center"/>
          </w:tcPr>
          <w:p w:rsidR="0055647E" w:rsidRPr="00520416" w:rsidRDefault="0055647E" w:rsidP="00520416">
            <w:pPr>
              <w:widowControl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</w:p>
        </w:tc>
        <w:tc>
          <w:tcPr>
            <w:tcW w:w="2708" w:type="dxa"/>
            <w:vMerge/>
            <w:vAlign w:val="center"/>
          </w:tcPr>
          <w:p w:rsidR="0055647E" w:rsidRPr="00877159" w:rsidRDefault="0055647E" w:rsidP="00877159">
            <w:pPr>
              <w:widowControl/>
              <w:jc w:val="center"/>
              <w:rPr>
                <w:rFonts w:ascii="Helvetica" w:hAnsi="Helvetica"/>
                <w:color w:val="222222"/>
              </w:rPr>
            </w:pPr>
          </w:p>
        </w:tc>
      </w:tr>
      <w:tr w:rsidR="00520416" w:rsidRPr="00520416" w:rsidTr="00877159">
        <w:trPr>
          <w:trHeight w:val="425"/>
          <w:jc w:val="center"/>
        </w:trPr>
        <w:tc>
          <w:tcPr>
            <w:tcW w:w="983" w:type="dxa"/>
            <w:vAlign w:val="center"/>
          </w:tcPr>
          <w:p w:rsidR="00520416" w:rsidRPr="00520416" w:rsidRDefault="00520416" w:rsidP="00520416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83" w:type="dxa"/>
            <w:vAlign w:val="center"/>
          </w:tcPr>
          <w:p w:rsidR="00520416" w:rsidRPr="00520416" w:rsidRDefault="00520416" w:rsidP="00520416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871" w:type="dxa"/>
            <w:vAlign w:val="center"/>
          </w:tcPr>
          <w:p w:rsidR="00520416" w:rsidRPr="00953327" w:rsidRDefault="0074134F" w:rsidP="00953327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953327">
              <w:rPr>
                <w:rStyle w:val="Textoennegrita"/>
              </w:rPr>
              <w:t>OPTIMIZACIÓN</w:t>
            </w:r>
          </w:p>
        </w:tc>
        <w:tc>
          <w:tcPr>
            <w:tcW w:w="2708" w:type="dxa"/>
            <w:shd w:val="clear" w:color="auto" w:fill="FFFFFF" w:themeFill="background1"/>
            <w:vAlign w:val="center"/>
          </w:tcPr>
          <w:p w:rsidR="00520416" w:rsidRPr="00953327" w:rsidRDefault="0074134F" w:rsidP="00953327">
            <w:pPr>
              <w:widowControl/>
              <w:jc w:val="center"/>
              <w:rPr>
                <w:rFonts w:ascii="Helvetica" w:hAnsi="Helvetica"/>
                <w:color w:val="222222"/>
              </w:rPr>
            </w:pPr>
            <w:r w:rsidRPr="00953327">
              <w:rPr>
                <w:rStyle w:val="Textoennegrita"/>
              </w:rPr>
              <w:t>MLADEN NADINIC</w:t>
            </w:r>
          </w:p>
        </w:tc>
      </w:tr>
      <w:tr w:rsidR="00520416" w:rsidRPr="00520416" w:rsidTr="0055647E">
        <w:trPr>
          <w:trHeight w:val="749"/>
          <w:jc w:val="center"/>
        </w:trPr>
        <w:tc>
          <w:tcPr>
            <w:tcW w:w="983" w:type="dxa"/>
            <w:vAlign w:val="center"/>
          </w:tcPr>
          <w:p w:rsidR="00520416" w:rsidRPr="00520416" w:rsidRDefault="00520416" w:rsidP="00520416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83" w:type="dxa"/>
            <w:vAlign w:val="center"/>
          </w:tcPr>
          <w:p w:rsidR="00520416" w:rsidRPr="00520416" w:rsidRDefault="00520416" w:rsidP="00520416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871" w:type="dxa"/>
          </w:tcPr>
          <w:p w:rsidR="00520416" w:rsidRPr="00953327" w:rsidRDefault="00877159" w:rsidP="00953327">
            <w:pPr>
              <w:widowControl/>
              <w:jc w:val="center"/>
              <w:rPr>
                <w:rFonts w:ascii="Source Sans Pro" w:hAnsi="Source Sans Pro"/>
                <w:color w:val="212529"/>
                <w:sz w:val="23"/>
                <w:szCs w:val="23"/>
                <w:lang w:val="es-CL"/>
              </w:rPr>
            </w:pPr>
            <w:r w:rsidRPr="00953327">
              <w:rPr>
                <w:rFonts w:ascii="Source Sans Pro" w:hAnsi="Source Sans Pro"/>
                <w:color w:val="212529"/>
                <w:sz w:val="23"/>
                <w:szCs w:val="23"/>
              </w:rPr>
              <w:br/>
            </w:r>
            <w:r w:rsidR="0074134F" w:rsidRPr="00953327">
              <w:rPr>
                <w:rStyle w:val="Textoennegrita"/>
              </w:rPr>
              <w:t>TEORÍA DE LA INFORMACIÓN Y APLICACIONES</w:t>
            </w:r>
          </w:p>
        </w:tc>
        <w:tc>
          <w:tcPr>
            <w:tcW w:w="2708" w:type="dxa"/>
          </w:tcPr>
          <w:p w:rsidR="007B41BA" w:rsidRPr="00953327" w:rsidRDefault="00950634" w:rsidP="00953327">
            <w:pPr>
              <w:jc w:val="center"/>
              <w:rPr>
                <w:b/>
              </w:rPr>
            </w:pPr>
            <w:r w:rsidRPr="00953327">
              <w:rPr>
                <w:b/>
              </w:rPr>
              <w:t>FRANCISCO MORENO</w:t>
            </w:r>
          </w:p>
        </w:tc>
      </w:tr>
      <w:tr w:rsidR="002B78E8" w:rsidRPr="00520416" w:rsidTr="0055647E">
        <w:trPr>
          <w:trHeight w:val="671"/>
          <w:jc w:val="center"/>
        </w:trPr>
        <w:tc>
          <w:tcPr>
            <w:tcW w:w="983" w:type="dxa"/>
            <w:vAlign w:val="center"/>
          </w:tcPr>
          <w:p w:rsidR="002B78E8" w:rsidRPr="00520416" w:rsidRDefault="002B78E8" w:rsidP="002B78E8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83" w:type="dxa"/>
            <w:vAlign w:val="center"/>
          </w:tcPr>
          <w:p w:rsidR="002B78E8" w:rsidRPr="00520416" w:rsidRDefault="002B78E8" w:rsidP="002B78E8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871" w:type="dxa"/>
          </w:tcPr>
          <w:p w:rsidR="002B78E8" w:rsidRPr="00953327" w:rsidRDefault="0074134F" w:rsidP="00953327">
            <w:pPr>
              <w:widowControl/>
              <w:spacing w:after="300"/>
              <w:jc w:val="center"/>
              <w:rPr>
                <w:rFonts w:ascii="Source Sans Pro" w:hAnsi="Source Sans Pro"/>
                <w:color w:val="212529"/>
                <w:sz w:val="23"/>
                <w:szCs w:val="23"/>
              </w:rPr>
            </w:pPr>
            <w:r w:rsidRPr="00953327">
              <w:rPr>
                <w:rStyle w:val="Textoennegrita"/>
              </w:rPr>
              <w:t>EN BUSCA DE LA MEJORA EN EL ALINEAMIENTO TI</w:t>
            </w:r>
          </w:p>
        </w:tc>
        <w:tc>
          <w:tcPr>
            <w:tcW w:w="2708" w:type="dxa"/>
          </w:tcPr>
          <w:p w:rsidR="002B78E8" w:rsidRPr="00953327" w:rsidRDefault="0074134F" w:rsidP="00953327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s-ES" w:eastAsia="es-ES"/>
              </w:rPr>
            </w:pPr>
            <w:r w:rsidRPr="00953327">
              <w:rPr>
                <w:rStyle w:val="Textoennegrita"/>
              </w:rPr>
              <w:t>RENÉ ARANCIBIA</w:t>
            </w:r>
          </w:p>
        </w:tc>
      </w:tr>
      <w:tr w:rsidR="00520416" w:rsidRPr="00520416" w:rsidTr="0055647E">
        <w:trPr>
          <w:trHeight w:val="671"/>
          <w:jc w:val="center"/>
        </w:trPr>
        <w:tc>
          <w:tcPr>
            <w:tcW w:w="983" w:type="dxa"/>
            <w:vAlign w:val="center"/>
          </w:tcPr>
          <w:p w:rsidR="00520416" w:rsidRPr="00520416" w:rsidRDefault="00520416" w:rsidP="00520416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83" w:type="dxa"/>
            <w:vAlign w:val="center"/>
          </w:tcPr>
          <w:p w:rsidR="00520416" w:rsidRPr="00520416" w:rsidRDefault="00520416" w:rsidP="00520416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871" w:type="dxa"/>
          </w:tcPr>
          <w:p w:rsidR="007B41BA" w:rsidRPr="00953327" w:rsidRDefault="00950634" w:rsidP="00953327">
            <w:pPr>
              <w:jc w:val="center"/>
              <w:rPr>
                <w:b/>
              </w:rPr>
            </w:pPr>
            <w:r w:rsidRPr="00953327">
              <w:rPr>
                <w:b/>
              </w:rPr>
              <w:t>INTELIGENCIA ARTIFICIAL II</w:t>
            </w:r>
          </w:p>
        </w:tc>
        <w:tc>
          <w:tcPr>
            <w:tcW w:w="2708" w:type="dxa"/>
          </w:tcPr>
          <w:p w:rsidR="00520416" w:rsidRPr="00953327" w:rsidRDefault="0074134F" w:rsidP="00953327">
            <w:pPr>
              <w:widowControl/>
              <w:jc w:val="center"/>
              <w:rPr>
                <w:rFonts w:ascii="Helvetica" w:hAnsi="Helvetica"/>
                <w:color w:val="222222"/>
              </w:rPr>
            </w:pPr>
            <w:r w:rsidRPr="00953327">
              <w:rPr>
                <w:rStyle w:val="Textoennegrita"/>
              </w:rPr>
              <w:t>ÓSCAR ROJAS</w:t>
            </w:r>
          </w:p>
        </w:tc>
        <w:bookmarkStart w:id="0" w:name="_GoBack"/>
        <w:bookmarkEnd w:id="0"/>
      </w:tr>
      <w:tr w:rsidR="00520416" w:rsidRPr="00520416" w:rsidTr="0055647E">
        <w:trPr>
          <w:trHeight w:val="671"/>
          <w:jc w:val="center"/>
        </w:trPr>
        <w:tc>
          <w:tcPr>
            <w:tcW w:w="983" w:type="dxa"/>
            <w:vAlign w:val="center"/>
          </w:tcPr>
          <w:p w:rsidR="00520416" w:rsidRPr="00520416" w:rsidRDefault="00520416" w:rsidP="00520416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83" w:type="dxa"/>
            <w:vAlign w:val="center"/>
          </w:tcPr>
          <w:p w:rsidR="00520416" w:rsidRPr="00520416" w:rsidRDefault="00520416" w:rsidP="00520416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871" w:type="dxa"/>
          </w:tcPr>
          <w:p w:rsidR="007B41BA" w:rsidRPr="00953327" w:rsidRDefault="00950634" w:rsidP="00953327">
            <w:pPr>
              <w:jc w:val="center"/>
              <w:rPr>
                <w:b/>
              </w:rPr>
            </w:pPr>
            <w:r w:rsidRPr="00953327">
              <w:rPr>
                <w:b/>
              </w:rPr>
              <w:t>ARQUITECTURAS DE AGENTES Y SISTEMAS AUTÓNOMOS</w:t>
            </w:r>
          </w:p>
        </w:tc>
        <w:tc>
          <w:tcPr>
            <w:tcW w:w="2708" w:type="dxa"/>
          </w:tcPr>
          <w:p w:rsidR="007B41BA" w:rsidRPr="00953327" w:rsidRDefault="00950634" w:rsidP="00953327">
            <w:pPr>
              <w:jc w:val="center"/>
              <w:rPr>
                <w:b/>
              </w:rPr>
            </w:pPr>
            <w:r w:rsidRPr="00953327">
              <w:rPr>
                <w:b/>
              </w:rPr>
              <w:t>RUBÉN CARVAJAL SCHIAFFINO</w:t>
            </w:r>
          </w:p>
        </w:tc>
      </w:tr>
      <w:tr w:rsidR="00877159" w:rsidRPr="00520416" w:rsidTr="0055647E">
        <w:trPr>
          <w:trHeight w:val="671"/>
          <w:jc w:val="center"/>
        </w:trPr>
        <w:tc>
          <w:tcPr>
            <w:tcW w:w="983" w:type="dxa"/>
            <w:vAlign w:val="center"/>
          </w:tcPr>
          <w:p w:rsidR="00877159" w:rsidRPr="00520416" w:rsidRDefault="00877159" w:rsidP="00520416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83" w:type="dxa"/>
            <w:vAlign w:val="center"/>
          </w:tcPr>
          <w:p w:rsidR="00877159" w:rsidRPr="00520416" w:rsidRDefault="00877159" w:rsidP="00520416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871" w:type="dxa"/>
          </w:tcPr>
          <w:p w:rsidR="007B41BA" w:rsidRPr="00953327" w:rsidRDefault="00950634" w:rsidP="00953327">
            <w:pPr>
              <w:jc w:val="center"/>
              <w:rPr>
                <w:b/>
              </w:rPr>
            </w:pPr>
            <w:r w:rsidRPr="00953327">
              <w:rPr>
                <w:b/>
              </w:rPr>
              <w:t>LÓGICA Y VERIFICACIÓN DE PROGRAMAS EN ROCQ</w:t>
            </w:r>
          </w:p>
        </w:tc>
        <w:tc>
          <w:tcPr>
            <w:tcW w:w="2708" w:type="dxa"/>
          </w:tcPr>
          <w:p w:rsidR="00877159" w:rsidRPr="00953327" w:rsidRDefault="00707263" w:rsidP="00953327">
            <w:pPr>
              <w:widowControl/>
              <w:jc w:val="center"/>
              <w:rPr>
                <w:rFonts w:ascii="Helvetica" w:hAnsi="Helvetica"/>
                <w:color w:val="222222"/>
                <w:sz w:val="21"/>
                <w:szCs w:val="21"/>
                <w:shd w:val="clear" w:color="auto" w:fill="EDEDED"/>
              </w:rPr>
            </w:pPr>
            <w:r w:rsidRPr="00953327">
              <w:rPr>
                <w:rStyle w:val="Textoennegrita"/>
              </w:rPr>
              <w:t>MARA MALESKI</w:t>
            </w:r>
          </w:p>
        </w:tc>
      </w:tr>
      <w:tr w:rsidR="00707263" w:rsidRPr="00520416" w:rsidTr="0055647E">
        <w:trPr>
          <w:trHeight w:val="671"/>
          <w:jc w:val="center"/>
        </w:trPr>
        <w:tc>
          <w:tcPr>
            <w:tcW w:w="983" w:type="dxa"/>
            <w:vAlign w:val="center"/>
          </w:tcPr>
          <w:p w:rsidR="00707263" w:rsidRPr="00520416" w:rsidRDefault="00707263" w:rsidP="00707263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83" w:type="dxa"/>
            <w:vAlign w:val="center"/>
          </w:tcPr>
          <w:p w:rsidR="00707263" w:rsidRPr="00520416" w:rsidRDefault="00707263" w:rsidP="00707263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871" w:type="dxa"/>
          </w:tcPr>
          <w:p w:rsidR="007B41BA" w:rsidRPr="00953327" w:rsidRDefault="00950634" w:rsidP="00953327">
            <w:pPr>
              <w:jc w:val="center"/>
              <w:rPr>
                <w:b/>
              </w:rPr>
            </w:pPr>
            <w:r w:rsidRPr="00953327">
              <w:rPr>
                <w:b/>
              </w:rPr>
              <w:t>BASE DE DATOS NO ESTRUCTURADAS II</w:t>
            </w:r>
          </w:p>
        </w:tc>
        <w:tc>
          <w:tcPr>
            <w:tcW w:w="2708" w:type="dxa"/>
          </w:tcPr>
          <w:p w:rsidR="007B41BA" w:rsidRPr="00953327" w:rsidRDefault="00950634" w:rsidP="00953327">
            <w:pPr>
              <w:jc w:val="center"/>
              <w:rPr>
                <w:b/>
              </w:rPr>
            </w:pPr>
            <w:r w:rsidRPr="00953327">
              <w:rPr>
                <w:b/>
              </w:rPr>
              <w:t>JUAN CUBILLOS</w:t>
            </w:r>
          </w:p>
        </w:tc>
      </w:tr>
      <w:tr w:rsidR="00707263" w:rsidRPr="00520416" w:rsidTr="0055647E">
        <w:trPr>
          <w:trHeight w:val="671"/>
          <w:jc w:val="center"/>
        </w:trPr>
        <w:tc>
          <w:tcPr>
            <w:tcW w:w="983" w:type="dxa"/>
            <w:vAlign w:val="center"/>
          </w:tcPr>
          <w:p w:rsidR="00707263" w:rsidRPr="00520416" w:rsidRDefault="00707263" w:rsidP="00707263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83" w:type="dxa"/>
            <w:vAlign w:val="center"/>
          </w:tcPr>
          <w:p w:rsidR="00707263" w:rsidRPr="00520416" w:rsidRDefault="00707263" w:rsidP="00707263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871" w:type="dxa"/>
          </w:tcPr>
          <w:p w:rsidR="00707263" w:rsidRPr="00953327" w:rsidRDefault="00707263" w:rsidP="00953327">
            <w:pPr>
              <w:widowControl/>
              <w:jc w:val="center"/>
              <w:rPr>
                <w:b/>
              </w:rPr>
            </w:pPr>
            <w:r w:rsidRPr="00953327">
              <w:rPr>
                <w:rFonts w:ascii="Source Sans Pro" w:hAnsi="Source Sans Pro"/>
                <w:b/>
                <w:sz w:val="23"/>
                <w:szCs w:val="23"/>
                <w:shd w:val="clear" w:color="auto" w:fill="FFFFFF"/>
              </w:rPr>
              <w:t>SISTEMAS DE TIPOS</w:t>
            </w:r>
          </w:p>
        </w:tc>
        <w:tc>
          <w:tcPr>
            <w:tcW w:w="2708" w:type="dxa"/>
          </w:tcPr>
          <w:p w:rsidR="00707263" w:rsidRPr="00953327" w:rsidRDefault="00707263" w:rsidP="00953327">
            <w:pPr>
              <w:widowControl/>
              <w:jc w:val="center"/>
              <w:rPr>
                <w:rFonts w:ascii="Helvetica" w:hAnsi="Helvetica"/>
                <w:color w:val="222222"/>
              </w:rPr>
            </w:pPr>
            <w:r w:rsidRPr="00953327">
              <w:rPr>
                <w:rStyle w:val="Textoennegrita"/>
              </w:rPr>
              <w:t>MARA MALESKI</w:t>
            </w:r>
          </w:p>
        </w:tc>
      </w:tr>
      <w:tr w:rsidR="00707263" w:rsidRPr="00520416" w:rsidTr="0055647E">
        <w:trPr>
          <w:trHeight w:val="671"/>
          <w:jc w:val="center"/>
        </w:trPr>
        <w:tc>
          <w:tcPr>
            <w:tcW w:w="983" w:type="dxa"/>
            <w:vAlign w:val="center"/>
          </w:tcPr>
          <w:p w:rsidR="00707263" w:rsidRPr="00520416" w:rsidRDefault="00707263" w:rsidP="00707263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83" w:type="dxa"/>
            <w:vAlign w:val="center"/>
          </w:tcPr>
          <w:p w:rsidR="00707263" w:rsidRPr="00520416" w:rsidRDefault="00707263" w:rsidP="00707263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871" w:type="dxa"/>
          </w:tcPr>
          <w:p w:rsidR="00707263" w:rsidRDefault="00707263" w:rsidP="00707263">
            <w:pPr>
              <w:widowControl/>
              <w:jc w:val="center"/>
            </w:pPr>
          </w:p>
        </w:tc>
        <w:tc>
          <w:tcPr>
            <w:tcW w:w="2708" w:type="dxa"/>
          </w:tcPr>
          <w:p w:rsidR="00707263" w:rsidRDefault="00707263" w:rsidP="00707263">
            <w:pPr>
              <w:widowControl/>
              <w:jc w:val="center"/>
              <w:rPr>
                <w:rFonts w:ascii="Helvetica" w:hAnsi="Helvetica"/>
                <w:color w:val="222222"/>
              </w:rPr>
            </w:pPr>
          </w:p>
        </w:tc>
      </w:tr>
      <w:tr w:rsidR="00707263" w:rsidRPr="00520416" w:rsidTr="0055647E">
        <w:trPr>
          <w:trHeight w:val="671"/>
          <w:jc w:val="center"/>
        </w:trPr>
        <w:tc>
          <w:tcPr>
            <w:tcW w:w="983" w:type="dxa"/>
            <w:vAlign w:val="center"/>
          </w:tcPr>
          <w:p w:rsidR="00707263" w:rsidRPr="00520416" w:rsidRDefault="00707263" w:rsidP="00707263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983" w:type="dxa"/>
            <w:vAlign w:val="center"/>
          </w:tcPr>
          <w:p w:rsidR="00707263" w:rsidRPr="00520416" w:rsidRDefault="00707263" w:rsidP="00707263">
            <w:pPr>
              <w:widowControl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5871" w:type="dxa"/>
          </w:tcPr>
          <w:p w:rsidR="00707263" w:rsidRDefault="00707263" w:rsidP="00707263">
            <w:pPr>
              <w:widowControl/>
              <w:jc w:val="center"/>
              <w:rPr>
                <w:rStyle w:val="Textoennegrita"/>
              </w:rPr>
            </w:pPr>
          </w:p>
        </w:tc>
        <w:tc>
          <w:tcPr>
            <w:tcW w:w="2708" w:type="dxa"/>
          </w:tcPr>
          <w:p w:rsidR="00707263" w:rsidRDefault="00707263" w:rsidP="00707263">
            <w:pPr>
              <w:widowControl/>
              <w:jc w:val="center"/>
              <w:rPr>
                <w:rStyle w:val="Textoennegrita"/>
              </w:rPr>
            </w:pPr>
          </w:p>
        </w:tc>
      </w:tr>
    </w:tbl>
    <w:p w:rsidR="00984F50" w:rsidRPr="00520416" w:rsidRDefault="00984F50" w:rsidP="00984F50">
      <w:pPr>
        <w:rPr>
          <w:rFonts w:ascii="Arial" w:eastAsia="Times New Roman" w:hAnsi="Arial" w:cs="Arial"/>
          <w:sz w:val="20"/>
          <w:szCs w:val="20"/>
          <w:lang w:val="es-ES"/>
        </w:rPr>
      </w:pPr>
    </w:p>
    <w:p w:rsidR="00984F50" w:rsidRPr="00520416" w:rsidRDefault="00984F50" w:rsidP="00984F50">
      <w:pPr>
        <w:spacing w:line="200" w:lineRule="atLeast"/>
        <w:jc w:val="right"/>
        <w:rPr>
          <w:rFonts w:ascii="Arial" w:eastAsia="Times New Roman" w:hAnsi="Arial" w:cs="Arial"/>
          <w:sz w:val="20"/>
          <w:szCs w:val="20"/>
          <w:lang w:val="es-CL"/>
        </w:rPr>
      </w:pPr>
    </w:p>
    <w:p w:rsidR="00984F50" w:rsidRPr="00520416" w:rsidRDefault="00984F50" w:rsidP="00984F50">
      <w:pPr>
        <w:spacing w:line="200" w:lineRule="atLeast"/>
        <w:jc w:val="right"/>
        <w:rPr>
          <w:rFonts w:ascii="Arial" w:eastAsia="Times New Roman" w:hAnsi="Arial" w:cs="Arial"/>
          <w:sz w:val="20"/>
          <w:szCs w:val="20"/>
          <w:lang w:val="es-CL"/>
        </w:rPr>
      </w:pPr>
    </w:p>
    <w:p w:rsidR="0055647E" w:rsidRDefault="0055647E" w:rsidP="0074134F">
      <w:pPr>
        <w:spacing w:line="200" w:lineRule="atLeast"/>
        <w:rPr>
          <w:rFonts w:ascii="Arial" w:eastAsia="Times New Roman" w:hAnsi="Arial" w:cs="Arial"/>
          <w:sz w:val="20"/>
          <w:szCs w:val="20"/>
          <w:lang w:val="es-CL"/>
        </w:rPr>
      </w:pPr>
    </w:p>
    <w:p w:rsidR="0055647E" w:rsidRDefault="0055647E" w:rsidP="00984F50">
      <w:pPr>
        <w:spacing w:line="200" w:lineRule="atLeast"/>
        <w:jc w:val="right"/>
        <w:rPr>
          <w:rFonts w:ascii="Arial" w:eastAsia="Times New Roman" w:hAnsi="Arial" w:cs="Arial"/>
          <w:sz w:val="20"/>
          <w:szCs w:val="20"/>
          <w:lang w:val="es-CL"/>
        </w:rPr>
      </w:pPr>
    </w:p>
    <w:p w:rsidR="0055647E" w:rsidRDefault="0055647E" w:rsidP="00877159">
      <w:pPr>
        <w:spacing w:line="200" w:lineRule="atLeast"/>
        <w:jc w:val="center"/>
        <w:rPr>
          <w:rFonts w:ascii="Arial" w:eastAsia="Times New Roman" w:hAnsi="Arial" w:cs="Arial"/>
          <w:sz w:val="20"/>
          <w:szCs w:val="20"/>
          <w:lang w:val="es-CL"/>
        </w:rPr>
      </w:pPr>
    </w:p>
    <w:p w:rsidR="0055647E" w:rsidRDefault="0055647E" w:rsidP="00984F50">
      <w:pPr>
        <w:spacing w:line="200" w:lineRule="atLeast"/>
        <w:jc w:val="right"/>
        <w:rPr>
          <w:rFonts w:ascii="Arial" w:eastAsia="Times New Roman" w:hAnsi="Arial" w:cs="Arial"/>
          <w:sz w:val="20"/>
          <w:szCs w:val="20"/>
          <w:lang w:val="es-CL"/>
        </w:rPr>
      </w:pPr>
    </w:p>
    <w:sectPr w:rsidR="0055647E" w:rsidSect="00520416">
      <w:headerReference w:type="default" r:id="rId7"/>
      <w:headerReference w:type="first" r:id="rId8"/>
      <w:pgSz w:w="12240" w:h="20160" w:code="5"/>
      <w:pgMar w:top="1837" w:right="1701" w:bottom="1417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634" w:rsidRDefault="00950634" w:rsidP="00F64A16">
      <w:r>
        <w:separator/>
      </w:r>
    </w:p>
  </w:endnote>
  <w:endnote w:type="continuationSeparator" w:id="0">
    <w:p w:rsidR="00950634" w:rsidRDefault="00950634" w:rsidP="00F6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634" w:rsidRDefault="00950634" w:rsidP="00F64A16">
      <w:r>
        <w:separator/>
      </w:r>
    </w:p>
  </w:footnote>
  <w:footnote w:type="continuationSeparator" w:id="0">
    <w:p w:rsidR="00950634" w:rsidRDefault="00950634" w:rsidP="00F64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06D1" w:rsidRDefault="005306D1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65408" behindDoc="1" locked="0" layoutInCell="1" allowOverlap="1" wp14:anchorId="32C3EB52" wp14:editId="564A89BB">
          <wp:simplePos x="0" y="0"/>
          <wp:positionH relativeFrom="page">
            <wp:align>right</wp:align>
          </wp:positionH>
          <wp:positionV relativeFrom="paragraph">
            <wp:posOffset>-447040</wp:posOffset>
          </wp:positionV>
          <wp:extent cx="7770495" cy="12782550"/>
          <wp:effectExtent l="0" t="0" r="1905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352605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0495" cy="1278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7AD0" w:rsidRDefault="00F347C0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64384" behindDoc="1" locked="0" layoutInCell="1" allowOverlap="1" wp14:anchorId="099C3DE3" wp14:editId="434A083B">
          <wp:simplePos x="0" y="0"/>
          <wp:positionH relativeFrom="column">
            <wp:posOffset>-1068560</wp:posOffset>
          </wp:positionH>
          <wp:positionV relativeFrom="paragraph">
            <wp:posOffset>-438005</wp:posOffset>
          </wp:positionV>
          <wp:extent cx="7757692" cy="10039367"/>
          <wp:effectExtent l="0" t="0" r="254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920983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7692" cy="100393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CC32D0"/>
    <w:multiLevelType w:val="hybridMultilevel"/>
    <w:tmpl w:val="45D0B236"/>
    <w:lvl w:ilvl="0" w:tplc="60B682F6">
      <w:start w:val="1"/>
      <w:numFmt w:val="lowerLetter"/>
      <w:lvlText w:val="(%1)"/>
      <w:lvlJc w:val="left"/>
      <w:pPr>
        <w:ind w:left="2156" w:hanging="392"/>
      </w:pPr>
      <w:rPr>
        <w:rFonts w:ascii="Arial" w:eastAsia="Arial" w:hAnsi="Arial" w:hint="default"/>
        <w:b/>
        <w:bCs/>
        <w:color w:val="343638"/>
        <w:w w:val="106"/>
        <w:sz w:val="18"/>
        <w:szCs w:val="18"/>
      </w:rPr>
    </w:lvl>
    <w:lvl w:ilvl="1" w:tplc="AAB0CF54">
      <w:start w:val="1"/>
      <w:numFmt w:val="bullet"/>
      <w:lvlText w:val="•"/>
      <w:lvlJc w:val="left"/>
      <w:pPr>
        <w:ind w:left="3087" w:hanging="392"/>
      </w:pPr>
      <w:rPr>
        <w:rFonts w:hint="default"/>
      </w:rPr>
    </w:lvl>
    <w:lvl w:ilvl="2" w:tplc="5DD67256">
      <w:start w:val="1"/>
      <w:numFmt w:val="bullet"/>
      <w:lvlText w:val="•"/>
      <w:lvlJc w:val="left"/>
      <w:pPr>
        <w:ind w:left="4018" w:hanging="392"/>
      </w:pPr>
      <w:rPr>
        <w:rFonts w:hint="default"/>
      </w:rPr>
    </w:lvl>
    <w:lvl w:ilvl="3" w:tplc="ACDCE246">
      <w:start w:val="1"/>
      <w:numFmt w:val="bullet"/>
      <w:lvlText w:val="•"/>
      <w:lvlJc w:val="left"/>
      <w:pPr>
        <w:ind w:left="4949" w:hanging="392"/>
      </w:pPr>
      <w:rPr>
        <w:rFonts w:hint="default"/>
      </w:rPr>
    </w:lvl>
    <w:lvl w:ilvl="4" w:tplc="56569A02">
      <w:start w:val="1"/>
      <w:numFmt w:val="bullet"/>
      <w:lvlText w:val="•"/>
      <w:lvlJc w:val="left"/>
      <w:pPr>
        <w:ind w:left="5880" w:hanging="392"/>
      </w:pPr>
      <w:rPr>
        <w:rFonts w:hint="default"/>
      </w:rPr>
    </w:lvl>
    <w:lvl w:ilvl="5" w:tplc="DB389430">
      <w:start w:val="1"/>
      <w:numFmt w:val="bullet"/>
      <w:lvlText w:val="•"/>
      <w:lvlJc w:val="left"/>
      <w:pPr>
        <w:ind w:left="6811" w:hanging="392"/>
      </w:pPr>
      <w:rPr>
        <w:rFonts w:hint="default"/>
      </w:rPr>
    </w:lvl>
    <w:lvl w:ilvl="6" w:tplc="73CEFF7C">
      <w:start w:val="1"/>
      <w:numFmt w:val="bullet"/>
      <w:lvlText w:val="•"/>
      <w:lvlJc w:val="left"/>
      <w:pPr>
        <w:ind w:left="7741" w:hanging="392"/>
      </w:pPr>
      <w:rPr>
        <w:rFonts w:hint="default"/>
      </w:rPr>
    </w:lvl>
    <w:lvl w:ilvl="7" w:tplc="E962F8EE">
      <w:start w:val="1"/>
      <w:numFmt w:val="bullet"/>
      <w:lvlText w:val="•"/>
      <w:lvlJc w:val="left"/>
      <w:pPr>
        <w:ind w:left="8672" w:hanging="392"/>
      </w:pPr>
      <w:rPr>
        <w:rFonts w:hint="default"/>
      </w:rPr>
    </w:lvl>
    <w:lvl w:ilvl="8" w:tplc="5B041E44">
      <w:start w:val="1"/>
      <w:numFmt w:val="bullet"/>
      <w:lvlText w:val="•"/>
      <w:lvlJc w:val="left"/>
      <w:pPr>
        <w:ind w:left="9603" w:hanging="39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F50"/>
    <w:rsid w:val="0000631F"/>
    <w:rsid w:val="000635A7"/>
    <w:rsid w:val="00086237"/>
    <w:rsid w:val="000C1D78"/>
    <w:rsid w:val="000C3F0D"/>
    <w:rsid w:val="00101787"/>
    <w:rsid w:val="001242B1"/>
    <w:rsid w:val="00171CDD"/>
    <w:rsid w:val="00197AD0"/>
    <w:rsid w:val="001C0DFA"/>
    <w:rsid w:val="001C37E0"/>
    <w:rsid w:val="001C5422"/>
    <w:rsid w:val="00217838"/>
    <w:rsid w:val="00261AC4"/>
    <w:rsid w:val="0027553F"/>
    <w:rsid w:val="002B78E8"/>
    <w:rsid w:val="003179EA"/>
    <w:rsid w:val="00346BCA"/>
    <w:rsid w:val="00440B6D"/>
    <w:rsid w:val="00462F6F"/>
    <w:rsid w:val="004B1F9F"/>
    <w:rsid w:val="004C4DF6"/>
    <w:rsid w:val="004C51B4"/>
    <w:rsid w:val="00502416"/>
    <w:rsid w:val="00512CF5"/>
    <w:rsid w:val="00520416"/>
    <w:rsid w:val="005306D1"/>
    <w:rsid w:val="0055647E"/>
    <w:rsid w:val="00587F84"/>
    <w:rsid w:val="006163A4"/>
    <w:rsid w:val="00620FB4"/>
    <w:rsid w:val="00634ACB"/>
    <w:rsid w:val="00653ECE"/>
    <w:rsid w:val="006921F1"/>
    <w:rsid w:val="00707263"/>
    <w:rsid w:val="0071696B"/>
    <w:rsid w:val="0074134F"/>
    <w:rsid w:val="007546B1"/>
    <w:rsid w:val="00780F69"/>
    <w:rsid w:val="00792247"/>
    <w:rsid w:val="007B2F38"/>
    <w:rsid w:val="007B41BA"/>
    <w:rsid w:val="007F3FBC"/>
    <w:rsid w:val="008279ED"/>
    <w:rsid w:val="00877159"/>
    <w:rsid w:val="0090614E"/>
    <w:rsid w:val="0091604E"/>
    <w:rsid w:val="009432AF"/>
    <w:rsid w:val="00950634"/>
    <w:rsid w:val="00953327"/>
    <w:rsid w:val="00984F50"/>
    <w:rsid w:val="0099635D"/>
    <w:rsid w:val="009B7A18"/>
    <w:rsid w:val="009C6352"/>
    <w:rsid w:val="009E01F4"/>
    <w:rsid w:val="009E5258"/>
    <w:rsid w:val="009F4858"/>
    <w:rsid w:val="009F5544"/>
    <w:rsid w:val="00A121E2"/>
    <w:rsid w:val="00A737B8"/>
    <w:rsid w:val="00A84CF7"/>
    <w:rsid w:val="00AA3864"/>
    <w:rsid w:val="00AB2A0F"/>
    <w:rsid w:val="00AE0806"/>
    <w:rsid w:val="00AF6A44"/>
    <w:rsid w:val="00B635CA"/>
    <w:rsid w:val="00B76947"/>
    <w:rsid w:val="00BE7EAA"/>
    <w:rsid w:val="00CC4CBF"/>
    <w:rsid w:val="00CD2394"/>
    <w:rsid w:val="00D95C43"/>
    <w:rsid w:val="00DB031F"/>
    <w:rsid w:val="00E740FA"/>
    <w:rsid w:val="00EA2B69"/>
    <w:rsid w:val="00ED5E42"/>
    <w:rsid w:val="00ED616E"/>
    <w:rsid w:val="00F1316A"/>
    <w:rsid w:val="00F264D3"/>
    <w:rsid w:val="00F347C0"/>
    <w:rsid w:val="00F64A16"/>
    <w:rsid w:val="00F70C0D"/>
    <w:rsid w:val="00FA7C69"/>
    <w:rsid w:val="00FB00B6"/>
    <w:rsid w:val="00FE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F6EEA6-EF60-4088-917F-A664BEF3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84F50"/>
    <w:pPr>
      <w:widowControl w:val="0"/>
    </w:pPr>
    <w:rPr>
      <w:kern w:val="0"/>
      <w:sz w:val="22"/>
      <w:szCs w:val="22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F64A16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64A16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F64A1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64A16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64A1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A16"/>
    <w:rPr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984F50"/>
    <w:pPr>
      <w:ind w:left="1769" w:hanging="382"/>
    </w:pPr>
    <w:rPr>
      <w:rFonts w:ascii="Arial" w:eastAsia="Arial" w:hAnsi="Arial"/>
      <w:sz w:val="19"/>
      <w:szCs w:val="19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84F50"/>
    <w:rPr>
      <w:rFonts w:ascii="Arial" w:eastAsia="Arial" w:hAnsi="Arial"/>
      <w:kern w:val="0"/>
      <w:sz w:val="19"/>
      <w:szCs w:val="19"/>
      <w:lang w:val="en-U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984F50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556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4B1F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3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ISSE%20DROGUETT\Downloads\Hoja%20Carta%20-%20Analista%20en%20Computaciondocx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Carta - Analista en Computaciondocx</Template>
  <TotalTime>1</TotalTime>
  <Pages>1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ASIGNATURA</vt:lpstr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ASIGNATURA</dc:title>
  <dc:subject/>
  <dc:creator>Lorna Figueroa</dc:creator>
  <cp:keywords/>
  <dc:description/>
  <cp:lastModifiedBy>denisse droguett jara</cp:lastModifiedBy>
  <cp:revision>3</cp:revision>
  <cp:lastPrinted>2023-04-13T19:05:00Z</cp:lastPrinted>
  <dcterms:created xsi:type="dcterms:W3CDTF">2026-09-07T14:32:00Z</dcterms:created>
  <dcterms:modified xsi:type="dcterms:W3CDTF">2026-09-07T17:33:00Z</dcterms:modified>
</cp:coreProperties>
</file>