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520416" w:rsidRPr="00520416" w:rsidRDefault="00520416" w:rsidP="00520416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Electivo </w:t>
      </w:r>
      <w:r w:rsidR="002B78E8">
        <w:rPr>
          <w:rFonts w:ascii="Arial" w:eastAsia="Times New Roman" w:hAnsi="Arial" w:cs="Arial"/>
          <w:b/>
          <w:sz w:val="32"/>
          <w:szCs w:val="24"/>
          <w:lang w:val="es-ES" w:eastAsia="es-ES"/>
        </w:rPr>
        <w:t>I, 22633 y II 22634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</w:t>
      </w:r>
    </w:p>
    <w:p w:rsidR="00520416" w:rsidRPr="00520416" w:rsidRDefault="002B78E8" w:rsidP="00520416">
      <w:pPr>
        <w:widowControl/>
        <w:ind w:left="-567"/>
        <w:jc w:val="center"/>
        <w:rPr>
          <w:rFonts w:ascii="Arial" w:eastAsia="Times New Roman" w:hAnsi="Arial" w:cs="Arial"/>
          <w:sz w:val="32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="00520416"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4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520416" w:rsidRPr="00520416" w:rsidTr="00540388">
        <w:tc>
          <w:tcPr>
            <w:tcW w:w="8980" w:type="dxa"/>
            <w:gridSpan w:val="4"/>
          </w:tcPr>
          <w:p w:rsidR="00520416" w:rsidRPr="00520416" w:rsidRDefault="00520416" w:rsidP="00520416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Formulario de Postulación a Cursos Electivos </w:t>
            </w:r>
            <w:r w:rsidR="002B78E8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 y II</w:t>
            </w:r>
          </w:p>
        </w:tc>
      </w:tr>
      <w:tr w:rsidR="00520416" w:rsidRPr="00520416" w:rsidTr="0054038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520416" w:rsidRPr="00520416" w:rsidTr="00540388">
        <w:tc>
          <w:tcPr>
            <w:tcW w:w="1788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520416" w:rsidRPr="00520416" w:rsidRDefault="00520416" w:rsidP="00520416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520416" w:rsidRPr="00520416" w:rsidRDefault="00520416" w:rsidP="00520416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20416" w:rsidRPr="00520416" w:rsidRDefault="00520416" w:rsidP="00520416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520416" w:rsidRPr="00520416" w:rsidRDefault="00520416" w:rsidP="00520416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83"/>
        <w:gridCol w:w="5871"/>
        <w:gridCol w:w="2708"/>
      </w:tblGrid>
      <w:tr w:rsidR="00520416" w:rsidRPr="00520416" w:rsidTr="0055647E">
        <w:trPr>
          <w:trHeight w:val="293"/>
          <w:jc w:val="center"/>
        </w:trPr>
        <w:tc>
          <w:tcPr>
            <w:tcW w:w="1966" w:type="dxa"/>
            <w:gridSpan w:val="2"/>
            <w:vAlign w:val="center"/>
          </w:tcPr>
          <w:p w:rsidR="00520416" w:rsidRPr="00520416" w:rsidRDefault="00520416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Profesor</w:t>
            </w:r>
          </w:p>
        </w:tc>
      </w:tr>
      <w:tr w:rsidR="0055647E" w:rsidRPr="00520416" w:rsidTr="00A40169">
        <w:trPr>
          <w:trHeight w:val="292"/>
          <w:jc w:val="center"/>
        </w:trPr>
        <w:tc>
          <w:tcPr>
            <w:tcW w:w="983" w:type="dxa"/>
            <w:vAlign w:val="center"/>
          </w:tcPr>
          <w:p w:rsidR="0055647E" w:rsidRPr="00520416" w:rsidRDefault="002B78E8" w:rsidP="0055647E">
            <w:pPr>
              <w:widowControl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Electivo I</w:t>
            </w:r>
          </w:p>
        </w:tc>
        <w:tc>
          <w:tcPr>
            <w:tcW w:w="983" w:type="dxa"/>
            <w:vAlign w:val="center"/>
          </w:tcPr>
          <w:p w:rsidR="0055647E" w:rsidRPr="00520416" w:rsidRDefault="0055647E" w:rsidP="00520416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 w:rsidR="002B78E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II</w:t>
            </w:r>
          </w:p>
        </w:tc>
        <w:tc>
          <w:tcPr>
            <w:tcW w:w="5871" w:type="dxa"/>
            <w:vMerge/>
            <w:vAlign w:val="center"/>
          </w:tcPr>
          <w:p w:rsidR="0055647E" w:rsidRPr="00520416" w:rsidRDefault="0055647E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55647E" w:rsidRPr="00520416" w:rsidRDefault="0055647E" w:rsidP="00520416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520416" w:rsidRPr="00520416" w:rsidTr="0055647E">
        <w:trPr>
          <w:trHeight w:val="425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520416" w:rsidRPr="00520416" w:rsidRDefault="002B78E8" w:rsidP="00520416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INTELIGENCIA ARTIFICIAL</w:t>
            </w:r>
          </w:p>
        </w:tc>
        <w:tc>
          <w:tcPr>
            <w:tcW w:w="2708" w:type="dxa"/>
            <w:vAlign w:val="center"/>
          </w:tcPr>
          <w:p w:rsidR="00520416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OSCAR ROJAS</w:t>
            </w:r>
          </w:p>
        </w:tc>
      </w:tr>
      <w:tr w:rsidR="00520416" w:rsidRPr="00520416" w:rsidTr="0055647E">
        <w:trPr>
          <w:trHeight w:val="749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520416" w:rsidRDefault="002B78E8" w:rsidP="00520416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>SISTEMA DE INFORMACIÓN HACIA LA INTEGRACIÓN DE TI</w:t>
            </w:r>
          </w:p>
        </w:tc>
        <w:tc>
          <w:tcPr>
            <w:tcW w:w="2708" w:type="dxa"/>
          </w:tcPr>
          <w:p w:rsidR="00520416" w:rsidRPr="00520416" w:rsidRDefault="006163A4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RENE ARANCIBA</w:t>
            </w:r>
          </w:p>
        </w:tc>
      </w:tr>
      <w:tr w:rsidR="002B78E8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2B78E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B78E8" w:rsidRDefault="002B78E8" w:rsidP="002B78E8">
            <w:pPr>
              <w:widowControl/>
              <w:spacing w:after="300"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>CRIPTOGRAFIA II</w:t>
            </w:r>
          </w:p>
        </w:tc>
        <w:tc>
          <w:tcPr>
            <w:tcW w:w="2708" w:type="dxa"/>
          </w:tcPr>
          <w:p w:rsidR="002B78E8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RODRIGO ABARZUA</w:t>
            </w:r>
          </w:p>
        </w:tc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Pr="00520416" w:rsidRDefault="002B78E8" w:rsidP="00520416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</w:rPr>
              <w:t xml:space="preserve">GEOMETRIA COMPUTACIONAL </w:t>
            </w:r>
          </w:p>
        </w:tc>
        <w:tc>
          <w:tcPr>
            <w:tcW w:w="2708" w:type="dxa"/>
          </w:tcPr>
          <w:p w:rsidR="00520416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eastAsia="es-ES"/>
              </w:rPr>
              <w:t>PABLO PEREZ</w:t>
            </w:r>
          </w:p>
        </w:tc>
      </w:tr>
      <w:tr w:rsidR="00520416" w:rsidRPr="00520416" w:rsidTr="0055647E">
        <w:trPr>
          <w:trHeight w:val="671"/>
          <w:jc w:val="center"/>
        </w:trPr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520416" w:rsidRPr="00520416" w:rsidRDefault="00520416" w:rsidP="00520416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520416" w:rsidRDefault="002B78E8" w:rsidP="00520416">
            <w:pPr>
              <w:widowControl/>
              <w:spacing w:after="300"/>
              <w:jc w:val="center"/>
              <w:rPr>
                <w:rFonts w:ascii="Source Sans Pro" w:hAnsi="Source Sans Pro"/>
                <w:color w:val="212529"/>
                <w:sz w:val="23"/>
                <w:szCs w:val="23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>ROBOTICA</w:t>
            </w:r>
          </w:p>
        </w:tc>
        <w:tc>
          <w:tcPr>
            <w:tcW w:w="2708" w:type="dxa"/>
          </w:tcPr>
          <w:p w:rsidR="00520416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RUBEN CARVAJAL</w:t>
            </w:r>
          </w:p>
        </w:tc>
      </w:tr>
    </w:tbl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Pr="00520416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984F50" w:rsidRDefault="00984F50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Pr="002B78E8" w:rsidRDefault="002B78E8" w:rsidP="002B78E8">
      <w:pPr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2B78E8">
      <w:pPr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Pr="00520416" w:rsidRDefault="002B78E8" w:rsidP="002B78E8">
      <w:pPr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CL"/>
        </w:rPr>
        <w:lastRenderedPageBreak/>
        <w:tab/>
      </w:r>
    </w:p>
    <w:p w:rsidR="002B78E8" w:rsidRDefault="002B78E8" w:rsidP="002B78E8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</w:p>
    <w:p w:rsidR="002B78E8" w:rsidRDefault="002B78E8" w:rsidP="002B78E8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</w:p>
    <w:p w:rsidR="002B78E8" w:rsidRDefault="002B78E8" w:rsidP="002B78E8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Electivo </w:t>
      </w:r>
      <w:r w:rsidR="001242B1">
        <w:rPr>
          <w:rFonts w:ascii="Arial" w:eastAsia="Times New Roman" w:hAnsi="Arial" w:cs="Arial"/>
          <w:b/>
          <w:sz w:val="32"/>
          <w:szCs w:val="24"/>
          <w:lang w:val="es-ES" w:eastAsia="es-ES"/>
        </w:rPr>
        <w:t>V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-</w:t>
      </w:r>
      <w:r w:rsidR="001242B1">
        <w:rPr>
          <w:rFonts w:ascii="Arial" w:eastAsia="Times New Roman" w:hAnsi="Arial" w:cs="Arial"/>
          <w:b/>
          <w:sz w:val="32"/>
          <w:szCs w:val="24"/>
          <w:lang w:val="es-ES" w:eastAsia="es-ES"/>
        </w:rPr>
        <w:t>22643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ofertados </w:t>
      </w:r>
    </w:p>
    <w:p w:rsidR="002B78E8" w:rsidRPr="00520416" w:rsidRDefault="001242B1" w:rsidP="002B78E8">
      <w:pPr>
        <w:widowControl/>
        <w:ind w:left="-567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4</w:t>
      </w:r>
      <w:bookmarkStart w:id="0" w:name="_GoBack"/>
      <w:bookmarkEnd w:id="0"/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2B78E8" w:rsidRPr="00520416" w:rsidTr="00105898">
        <w:tc>
          <w:tcPr>
            <w:tcW w:w="8980" w:type="dxa"/>
            <w:gridSpan w:val="4"/>
          </w:tcPr>
          <w:p w:rsidR="002B78E8" w:rsidRPr="00520416" w:rsidRDefault="002B78E8" w:rsidP="00105898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Formulario de Postulación a Cursos Electivos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v</w:t>
            </w:r>
          </w:p>
        </w:tc>
      </w:tr>
      <w:tr w:rsidR="002B78E8" w:rsidRPr="00520416" w:rsidTr="0010589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2B78E8" w:rsidRPr="00520416" w:rsidRDefault="002B78E8" w:rsidP="002B78E8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2B78E8" w:rsidRPr="00520416" w:rsidRDefault="002B78E8" w:rsidP="002B78E8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83"/>
        <w:gridCol w:w="5871"/>
        <w:gridCol w:w="2708"/>
      </w:tblGrid>
      <w:tr w:rsidR="002B78E8" w:rsidRPr="00520416" w:rsidTr="00105898">
        <w:trPr>
          <w:trHeight w:val="293"/>
          <w:jc w:val="center"/>
        </w:trPr>
        <w:tc>
          <w:tcPr>
            <w:tcW w:w="1966" w:type="dxa"/>
            <w:gridSpan w:val="2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Profesor</w:t>
            </w:r>
          </w:p>
        </w:tc>
      </w:tr>
      <w:tr w:rsidR="002B78E8" w:rsidRPr="00520416" w:rsidTr="00023C57">
        <w:trPr>
          <w:trHeight w:val="292"/>
          <w:jc w:val="center"/>
        </w:trPr>
        <w:tc>
          <w:tcPr>
            <w:tcW w:w="1966" w:type="dxa"/>
            <w:gridSpan w:val="2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v</w:t>
            </w:r>
          </w:p>
        </w:tc>
        <w:tc>
          <w:tcPr>
            <w:tcW w:w="5871" w:type="dxa"/>
            <w:vMerge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2B78E8" w:rsidRPr="00520416" w:rsidTr="00105898">
        <w:trPr>
          <w:trHeight w:val="425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>PATRONES DE DISEÑO DE SOFTWARE</w:t>
            </w:r>
          </w:p>
        </w:tc>
        <w:tc>
          <w:tcPr>
            <w:tcW w:w="2708" w:type="dxa"/>
            <w:vAlign w:val="center"/>
          </w:tcPr>
          <w:p w:rsidR="002B78E8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CLAUDIA GARCIA SUAREZ DEL VILLAR</w:t>
            </w:r>
          </w:p>
        </w:tc>
      </w:tr>
      <w:tr w:rsidR="002B78E8" w:rsidRPr="00520416" w:rsidTr="00105898">
        <w:trPr>
          <w:trHeight w:val="749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B78E8" w:rsidRPr="00520416" w:rsidRDefault="002B78E8" w:rsidP="00105898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>DESARROLLO DE OPORTUNIDADES DE NEGOCIO</w:t>
            </w:r>
          </w:p>
        </w:tc>
        <w:tc>
          <w:tcPr>
            <w:tcW w:w="2708" w:type="dxa"/>
          </w:tcPr>
          <w:p w:rsidR="002B78E8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PAOLO SAXTON</w:t>
            </w:r>
          </w:p>
        </w:tc>
      </w:tr>
    </w:tbl>
    <w:p w:rsidR="0055647E" w:rsidRPr="002B78E8" w:rsidRDefault="0055647E" w:rsidP="002B78E8">
      <w:pPr>
        <w:tabs>
          <w:tab w:val="left" w:pos="3105"/>
        </w:tabs>
        <w:rPr>
          <w:rFonts w:ascii="Arial" w:eastAsia="Times New Roman" w:hAnsi="Arial" w:cs="Arial"/>
          <w:sz w:val="20"/>
          <w:szCs w:val="20"/>
          <w:lang w:val="es-CL"/>
        </w:rPr>
      </w:pPr>
    </w:p>
    <w:sectPr w:rsidR="0055647E" w:rsidRPr="002B78E8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96B" w:rsidRDefault="0071696B" w:rsidP="00F64A16">
      <w:r>
        <w:separator/>
      </w:r>
    </w:p>
  </w:endnote>
  <w:endnote w:type="continuationSeparator" w:id="0">
    <w:p w:rsidR="0071696B" w:rsidRDefault="0071696B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96B" w:rsidRDefault="0071696B" w:rsidP="00F64A16">
      <w:r>
        <w:separator/>
      </w:r>
    </w:p>
  </w:footnote>
  <w:footnote w:type="continuationSeparator" w:id="0">
    <w:p w:rsidR="0071696B" w:rsidRDefault="0071696B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101787"/>
    <w:rsid w:val="001242B1"/>
    <w:rsid w:val="00171CDD"/>
    <w:rsid w:val="00197AD0"/>
    <w:rsid w:val="001C0DFA"/>
    <w:rsid w:val="001C37E0"/>
    <w:rsid w:val="001C5422"/>
    <w:rsid w:val="00217838"/>
    <w:rsid w:val="0027553F"/>
    <w:rsid w:val="002B78E8"/>
    <w:rsid w:val="003179EA"/>
    <w:rsid w:val="00346BCA"/>
    <w:rsid w:val="00440B6D"/>
    <w:rsid w:val="00462F6F"/>
    <w:rsid w:val="004C4DF6"/>
    <w:rsid w:val="004C51B4"/>
    <w:rsid w:val="00512CF5"/>
    <w:rsid w:val="00520416"/>
    <w:rsid w:val="005306D1"/>
    <w:rsid w:val="0055647E"/>
    <w:rsid w:val="00587F84"/>
    <w:rsid w:val="006163A4"/>
    <w:rsid w:val="00653ECE"/>
    <w:rsid w:val="006921F1"/>
    <w:rsid w:val="0071696B"/>
    <w:rsid w:val="007546B1"/>
    <w:rsid w:val="00780F69"/>
    <w:rsid w:val="00792247"/>
    <w:rsid w:val="007F3FBC"/>
    <w:rsid w:val="008279ED"/>
    <w:rsid w:val="0091604E"/>
    <w:rsid w:val="00984F50"/>
    <w:rsid w:val="0099635D"/>
    <w:rsid w:val="009B7A18"/>
    <w:rsid w:val="009E5258"/>
    <w:rsid w:val="009F5544"/>
    <w:rsid w:val="00A121E2"/>
    <w:rsid w:val="00A737B8"/>
    <w:rsid w:val="00A84CF7"/>
    <w:rsid w:val="00AB2A0F"/>
    <w:rsid w:val="00AF6A44"/>
    <w:rsid w:val="00B76947"/>
    <w:rsid w:val="00CC4CBF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97BC6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0</TotalTime>
  <Pages>2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3</cp:revision>
  <cp:lastPrinted>2023-04-13T19:05:00Z</cp:lastPrinted>
  <dcterms:created xsi:type="dcterms:W3CDTF">2024-02-26T19:59:00Z</dcterms:created>
  <dcterms:modified xsi:type="dcterms:W3CDTF">2024-02-26T20:21:00Z</dcterms:modified>
</cp:coreProperties>
</file>