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520416" w:rsidRPr="00520416" w:rsidRDefault="00520416" w:rsidP="00520416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>Electivo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  <w:r w:rsidR="002B78E8">
        <w:rPr>
          <w:rFonts w:ascii="Arial" w:eastAsia="Times New Roman" w:hAnsi="Arial" w:cs="Arial"/>
          <w:b/>
          <w:sz w:val="32"/>
          <w:szCs w:val="24"/>
          <w:lang w:val="es-ES" w:eastAsia="es-ES"/>
        </w:rPr>
        <w:t>I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2263</w:t>
      </w:r>
      <w:r w:rsidR="00D14E7F">
        <w:rPr>
          <w:rFonts w:ascii="Arial" w:eastAsia="Times New Roman" w:hAnsi="Arial" w:cs="Arial"/>
          <w:b/>
          <w:sz w:val="32"/>
          <w:szCs w:val="24"/>
          <w:lang w:val="es-ES" w:eastAsia="es-ES"/>
        </w:rPr>
        <w:t>3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y I</w:t>
      </w:r>
      <w:r w:rsidR="00D14E7F">
        <w:rPr>
          <w:rFonts w:ascii="Arial" w:eastAsia="Times New Roman" w:hAnsi="Arial" w:cs="Arial"/>
          <w:b/>
          <w:sz w:val="32"/>
          <w:szCs w:val="24"/>
          <w:lang w:val="es-ES" w:eastAsia="es-ES"/>
        </w:rPr>
        <w:t>I</w:t>
      </w:r>
      <w:r w:rsidR="004B1F9F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2263</w:t>
      </w:r>
      <w:r w:rsidR="00D14E7F">
        <w:rPr>
          <w:rFonts w:ascii="Arial" w:eastAsia="Times New Roman" w:hAnsi="Arial" w:cs="Arial"/>
          <w:b/>
          <w:sz w:val="32"/>
          <w:szCs w:val="24"/>
          <w:lang w:val="es-ES" w:eastAsia="es-ES"/>
        </w:rPr>
        <w:t>4</w:t>
      </w:r>
    </w:p>
    <w:p w:rsidR="00520416" w:rsidRPr="00520416" w:rsidRDefault="00D14E7F" w:rsidP="00520416">
      <w:pPr>
        <w:widowControl/>
        <w:ind w:left="-567"/>
        <w:jc w:val="center"/>
        <w:rPr>
          <w:rFonts w:ascii="Arial" w:eastAsia="Times New Roman" w:hAnsi="Arial" w:cs="Arial"/>
          <w:sz w:val="32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="00520416"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6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520416" w:rsidRPr="00520416" w:rsidTr="00540388">
        <w:tc>
          <w:tcPr>
            <w:tcW w:w="8980" w:type="dxa"/>
            <w:gridSpan w:val="4"/>
          </w:tcPr>
          <w:p w:rsidR="00520416" w:rsidRPr="00520416" w:rsidRDefault="00520416" w:rsidP="00520416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Formulario de Postulación a Cursos Electivos </w:t>
            </w:r>
            <w:r w:rsidR="004B1F9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I y </w:t>
            </w:r>
            <w:r w:rsidR="00D14E7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</w:t>
            </w:r>
            <w:r w:rsidR="004B1F9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</w:t>
            </w:r>
            <w:r w:rsidR="0074134F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.</w:t>
            </w:r>
          </w:p>
        </w:tc>
      </w:tr>
      <w:tr w:rsidR="00520416" w:rsidRPr="00520416" w:rsidTr="0054038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83"/>
        <w:gridCol w:w="5871"/>
        <w:gridCol w:w="2708"/>
      </w:tblGrid>
      <w:tr w:rsidR="00520416" w:rsidRPr="00520416" w:rsidTr="0055647E">
        <w:trPr>
          <w:trHeight w:val="293"/>
          <w:jc w:val="center"/>
        </w:trPr>
        <w:tc>
          <w:tcPr>
            <w:tcW w:w="1966" w:type="dxa"/>
            <w:gridSpan w:val="2"/>
            <w:vAlign w:val="center"/>
          </w:tcPr>
          <w:p w:rsidR="00520416" w:rsidRPr="00520416" w:rsidRDefault="00520416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520416" w:rsidRPr="00877159" w:rsidRDefault="00520416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 w:rsidRPr="00877159">
              <w:rPr>
                <w:rFonts w:ascii="Helvetica" w:hAnsi="Helvetica"/>
                <w:color w:val="222222"/>
              </w:rPr>
              <w:t>Profesor</w:t>
            </w:r>
          </w:p>
        </w:tc>
      </w:tr>
      <w:tr w:rsidR="0055647E" w:rsidRPr="00520416" w:rsidTr="00A40169">
        <w:trPr>
          <w:trHeight w:val="292"/>
          <w:jc w:val="center"/>
        </w:trPr>
        <w:tc>
          <w:tcPr>
            <w:tcW w:w="983" w:type="dxa"/>
            <w:vAlign w:val="center"/>
          </w:tcPr>
          <w:p w:rsidR="0055647E" w:rsidRPr="00520416" w:rsidRDefault="002B78E8" w:rsidP="0055647E">
            <w:pPr>
              <w:widowControl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 w:rsidR="004B1F9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</w:t>
            </w:r>
          </w:p>
        </w:tc>
        <w:tc>
          <w:tcPr>
            <w:tcW w:w="983" w:type="dxa"/>
            <w:vAlign w:val="center"/>
          </w:tcPr>
          <w:p w:rsidR="0055647E" w:rsidRPr="00520416" w:rsidRDefault="0055647E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 w:rsidR="004B1F9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</w:t>
            </w:r>
            <w:r w:rsidR="00D14E7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</w:t>
            </w:r>
          </w:p>
        </w:tc>
        <w:tc>
          <w:tcPr>
            <w:tcW w:w="5871" w:type="dxa"/>
            <w:vMerge/>
            <w:vAlign w:val="center"/>
          </w:tcPr>
          <w:p w:rsidR="0055647E" w:rsidRPr="00520416" w:rsidRDefault="0055647E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55647E" w:rsidRPr="00877159" w:rsidRDefault="0055647E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</w:p>
        </w:tc>
      </w:tr>
      <w:tr w:rsidR="00520416" w:rsidRPr="00520416" w:rsidTr="00877159">
        <w:trPr>
          <w:trHeight w:val="425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520416" w:rsidRPr="00520416" w:rsidRDefault="00770A29" w:rsidP="0052041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INTELIGENCIA ARTIFICIAL </w:t>
            </w:r>
          </w:p>
        </w:tc>
        <w:tc>
          <w:tcPr>
            <w:tcW w:w="2708" w:type="dxa"/>
            <w:shd w:val="clear" w:color="auto" w:fill="FFFFFF" w:themeFill="background1"/>
            <w:vAlign w:val="center"/>
          </w:tcPr>
          <w:p w:rsidR="00520416" w:rsidRPr="00877159" w:rsidRDefault="00770A29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Style w:val="Textoennegrita"/>
              </w:rPr>
              <w:t>ÓSCAR ROJAS DÍAZ</w:t>
            </w:r>
          </w:p>
        </w:tc>
      </w:tr>
      <w:tr w:rsidR="00520416" w:rsidRPr="00520416" w:rsidTr="0055647E">
        <w:trPr>
          <w:trHeight w:val="749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877159" w:rsidRDefault="00877159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br/>
            </w:r>
            <w:r w:rsidR="00770A29"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>SISTEMA DE INFORMACIÓN HACIA LA INTEGRACIÓN TI</w:t>
            </w:r>
          </w:p>
        </w:tc>
        <w:tc>
          <w:tcPr>
            <w:tcW w:w="2708" w:type="dxa"/>
          </w:tcPr>
          <w:p w:rsidR="00520416" w:rsidRPr="00520416" w:rsidRDefault="00770A29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RENÉ ARANCIBIA CARRASCO</w:t>
            </w:r>
          </w:p>
        </w:tc>
      </w:tr>
      <w:tr w:rsidR="002B78E8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B78E8" w:rsidRDefault="00770A29" w:rsidP="002B78E8">
            <w:pPr>
              <w:widowControl/>
              <w:spacing w:after="300"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 xml:space="preserve">GEOMETRÍA COMPUTACIONAL </w:t>
            </w:r>
          </w:p>
        </w:tc>
        <w:tc>
          <w:tcPr>
            <w:tcW w:w="2708" w:type="dxa"/>
          </w:tcPr>
          <w:p w:rsidR="002B78E8" w:rsidRPr="00520416" w:rsidRDefault="00770A29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Style w:val="Textoennegrita"/>
              </w:rPr>
              <w:t>PABLO PÉREZ LANTERO</w:t>
            </w:r>
          </w:p>
        </w:tc>
        <w:bookmarkStart w:id="0" w:name="_GoBack"/>
        <w:bookmarkEnd w:id="0"/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520416" w:rsidRDefault="00770A29" w:rsidP="00520416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/>
              </w:rPr>
              <w:t>ROBÓTICA</w:t>
            </w:r>
          </w:p>
        </w:tc>
        <w:tc>
          <w:tcPr>
            <w:tcW w:w="2708" w:type="dxa"/>
          </w:tcPr>
          <w:p w:rsidR="00520416" w:rsidRPr="00877159" w:rsidRDefault="00770A29" w:rsidP="002B78E8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Style w:val="Textoennegrita"/>
              </w:rPr>
              <w:t>RUBÉN CARVAJAL SCHIAFFINO</w:t>
            </w:r>
          </w:p>
        </w:tc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877159" w:rsidRDefault="00877159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br/>
            </w:r>
            <w:r w:rsidR="00770A29"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 xml:space="preserve">BASE DE DATOS NO ESTRUCTURADAS </w:t>
            </w:r>
          </w:p>
        </w:tc>
        <w:tc>
          <w:tcPr>
            <w:tcW w:w="2708" w:type="dxa"/>
          </w:tcPr>
          <w:p w:rsidR="00520416" w:rsidRPr="00520416" w:rsidRDefault="00770A29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JUAN CUBILLOS GUZMAN</w:t>
            </w:r>
          </w:p>
        </w:tc>
      </w:tr>
      <w:tr w:rsidR="00877159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877159" w:rsidRDefault="00737DFA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>LÓGICA</w:t>
            </w:r>
            <w:r w:rsidR="00770A29">
              <w:rPr>
                <w:rFonts w:ascii="Source Sans Pro" w:hAnsi="Source Sans Pro"/>
                <w:color w:val="212529"/>
                <w:sz w:val="23"/>
                <w:szCs w:val="23"/>
              </w:rPr>
              <w:t xml:space="preserve"> Y VERIFICACIÓN EN ROCQ</w:t>
            </w:r>
          </w:p>
        </w:tc>
        <w:tc>
          <w:tcPr>
            <w:tcW w:w="2708" w:type="dxa"/>
          </w:tcPr>
          <w:p w:rsidR="00877159" w:rsidRDefault="00770A29" w:rsidP="002B78E8">
            <w:pPr>
              <w:widowControl/>
              <w:jc w:val="center"/>
              <w:rPr>
                <w:rFonts w:ascii="Helvetica" w:hAnsi="Helvetica"/>
                <w:color w:val="222222"/>
                <w:sz w:val="21"/>
                <w:szCs w:val="21"/>
                <w:shd w:val="clear" w:color="auto" w:fill="EDEDED"/>
              </w:rPr>
            </w:pPr>
            <w:r>
              <w:rPr>
                <w:rStyle w:val="Textoennegrita"/>
              </w:rPr>
              <w:t>MARA MALESKI</w:t>
            </w:r>
          </w:p>
        </w:tc>
      </w:tr>
      <w:tr w:rsidR="00877159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877159" w:rsidRPr="00520416" w:rsidRDefault="00877159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877159" w:rsidRDefault="0074134F" w:rsidP="00877159">
            <w:pPr>
              <w:widowControl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t> </w:t>
            </w:r>
            <w:r w:rsidR="00770A29">
              <w:t>LENGUAJES DE PROGRAMACIÓN</w:t>
            </w:r>
            <w:r>
              <w:rPr>
                <w:rStyle w:val="Textoennegrita"/>
              </w:rPr>
              <w:t xml:space="preserve"> </w:t>
            </w:r>
          </w:p>
        </w:tc>
        <w:tc>
          <w:tcPr>
            <w:tcW w:w="2708" w:type="dxa"/>
          </w:tcPr>
          <w:p w:rsidR="00877159" w:rsidRDefault="00877159" w:rsidP="00877159">
            <w:pPr>
              <w:widowControl/>
              <w:jc w:val="center"/>
              <w:rPr>
                <w:rFonts w:ascii="Helvetica" w:hAnsi="Helvetica"/>
                <w:color w:val="222222"/>
                <w:sz w:val="24"/>
                <w:szCs w:val="24"/>
                <w:lang w:val="es-CL"/>
              </w:rPr>
            </w:pPr>
            <w:r>
              <w:rPr>
                <w:rFonts w:ascii="Helvetica" w:hAnsi="Helvetica"/>
                <w:color w:val="222222"/>
              </w:rPr>
              <w:br/>
            </w:r>
            <w:r w:rsidR="0074134F">
              <w:rPr>
                <w:rStyle w:val="Textoennegrita"/>
              </w:rPr>
              <w:t>MARA MALESKI</w:t>
            </w:r>
            <w:r w:rsidR="004B1F9F">
              <w:rPr>
                <w:rStyle w:val="Textoennegrita"/>
              </w:rPr>
              <w:t>.</w:t>
            </w:r>
          </w:p>
          <w:p w:rsidR="00877159" w:rsidRDefault="00877159" w:rsidP="002B78E8">
            <w:pPr>
              <w:widowControl/>
              <w:jc w:val="center"/>
              <w:rPr>
                <w:rFonts w:ascii="Helvetica" w:hAnsi="Helvetica"/>
                <w:color w:val="222222"/>
                <w:sz w:val="21"/>
                <w:szCs w:val="21"/>
                <w:shd w:val="clear" w:color="auto" w:fill="DBDED1"/>
              </w:rPr>
            </w:pPr>
          </w:p>
        </w:tc>
      </w:tr>
      <w:tr w:rsidR="0074134F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74134F" w:rsidRDefault="00737DFA" w:rsidP="00877159">
            <w:pPr>
              <w:widowControl/>
              <w:jc w:val="center"/>
            </w:pPr>
            <w:r>
              <w:t xml:space="preserve">MODELAMIENTO MATEMÁTICO </w:t>
            </w:r>
          </w:p>
        </w:tc>
        <w:tc>
          <w:tcPr>
            <w:tcW w:w="2708" w:type="dxa"/>
          </w:tcPr>
          <w:p w:rsidR="0074134F" w:rsidRDefault="00737DFA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  <w:r>
              <w:rPr>
                <w:rStyle w:val="Textoennegrita"/>
              </w:rPr>
              <w:t>STEFAN BERRIS</w:t>
            </w:r>
          </w:p>
        </w:tc>
      </w:tr>
      <w:tr w:rsidR="0074134F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74134F" w:rsidRDefault="0074134F" w:rsidP="00877159">
            <w:pPr>
              <w:widowControl/>
              <w:jc w:val="center"/>
            </w:pPr>
          </w:p>
        </w:tc>
        <w:tc>
          <w:tcPr>
            <w:tcW w:w="2708" w:type="dxa"/>
          </w:tcPr>
          <w:p w:rsidR="0074134F" w:rsidRDefault="0074134F" w:rsidP="00877159">
            <w:pPr>
              <w:widowControl/>
              <w:jc w:val="center"/>
              <w:rPr>
                <w:rFonts w:ascii="Helvetica" w:hAnsi="Helvetica"/>
                <w:color w:val="222222"/>
              </w:rPr>
            </w:pPr>
          </w:p>
        </w:tc>
      </w:tr>
      <w:tr w:rsidR="0074134F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74134F" w:rsidRPr="00520416" w:rsidRDefault="0074134F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74134F" w:rsidRDefault="0074134F" w:rsidP="00877159">
            <w:pPr>
              <w:widowControl/>
              <w:jc w:val="center"/>
              <w:rPr>
                <w:rStyle w:val="Textoennegrita"/>
              </w:rPr>
            </w:pPr>
          </w:p>
        </w:tc>
        <w:tc>
          <w:tcPr>
            <w:tcW w:w="2708" w:type="dxa"/>
          </w:tcPr>
          <w:p w:rsidR="0074134F" w:rsidRDefault="0074134F" w:rsidP="00877159">
            <w:pPr>
              <w:widowControl/>
              <w:jc w:val="center"/>
              <w:rPr>
                <w:rStyle w:val="Textoennegrita"/>
              </w:rPr>
            </w:pPr>
          </w:p>
        </w:tc>
      </w:tr>
    </w:tbl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74134F">
      <w:pPr>
        <w:spacing w:line="200" w:lineRule="atLeas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877159">
      <w:pPr>
        <w:spacing w:line="200" w:lineRule="atLeast"/>
        <w:jc w:val="center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sectPr w:rsidR="0055647E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1C5" w:rsidRDefault="001E71C5" w:rsidP="00F64A16">
      <w:r>
        <w:separator/>
      </w:r>
    </w:p>
  </w:endnote>
  <w:endnote w:type="continuationSeparator" w:id="0">
    <w:p w:rsidR="001E71C5" w:rsidRDefault="001E71C5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1C5" w:rsidRDefault="001E71C5" w:rsidP="00F64A16">
      <w:r>
        <w:separator/>
      </w:r>
    </w:p>
  </w:footnote>
  <w:footnote w:type="continuationSeparator" w:id="0">
    <w:p w:rsidR="001E71C5" w:rsidRDefault="001E71C5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0C3F0D"/>
    <w:rsid w:val="00101787"/>
    <w:rsid w:val="001242B1"/>
    <w:rsid w:val="00171CDD"/>
    <w:rsid w:val="00197AD0"/>
    <w:rsid w:val="001C0DFA"/>
    <w:rsid w:val="001C37E0"/>
    <w:rsid w:val="001C5422"/>
    <w:rsid w:val="001E71C5"/>
    <w:rsid w:val="00217838"/>
    <w:rsid w:val="0027553F"/>
    <w:rsid w:val="002B78E8"/>
    <w:rsid w:val="003179EA"/>
    <w:rsid w:val="00346BCA"/>
    <w:rsid w:val="00440B6D"/>
    <w:rsid w:val="00462F6F"/>
    <w:rsid w:val="004B1F9F"/>
    <w:rsid w:val="004C4DF6"/>
    <w:rsid w:val="004C51B4"/>
    <w:rsid w:val="00502416"/>
    <w:rsid w:val="00512CF5"/>
    <w:rsid w:val="00520416"/>
    <w:rsid w:val="005306D1"/>
    <w:rsid w:val="0055647E"/>
    <w:rsid w:val="00587F84"/>
    <w:rsid w:val="006163A4"/>
    <w:rsid w:val="00620FB4"/>
    <w:rsid w:val="00634ACB"/>
    <w:rsid w:val="00653ECE"/>
    <w:rsid w:val="006921F1"/>
    <w:rsid w:val="0071696B"/>
    <w:rsid w:val="00737DFA"/>
    <w:rsid w:val="0074134F"/>
    <w:rsid w:val="007546B1"/>
    <w:rsid w:val="00770A29"/>
    <w:rsid w:val="00780F69"/>
    <w:rsid w:val="00792247"/>
    <w:rsid w:val="007B2F38"/>
    <w:rsid w:val="007F3FBC"/>
    <w:rsid w:val="008279ED"/>
    <w:rsid w:val="00877159"/>
    <w:rsid w:val="0090614E"/>
    <w:rsid w:val="0091604E"/>
    <w:rsid w:val="009432AF"/>
    <w:rsid w:val="00984F50"/>
    <w:rsid w:val="0099635D"/>
    <w:rsid w:val="009B7A18"/>
    <w:rsid w:val="009C6352"/>
    <w:rsid w:val="009E01F4"/>
    <w:rsid w:val="009E5258"/>
    <w:rsid w:val="009F4858"/>
    <w:rsid w:val="009F5544"/>
    <w:rsid w:val="00A121E2"/>
    <w:rsid w:val="00A737B8"/>
    <w:rsid w:val="00A84CF7"/>
    <w:rsid w:val="00AA3864"/>
    <w:rsid w:val="00AB2A0F"/>
    <w:rsid w:val="00AE0806"/>
    <w:rsid w:val="00AF6A44"/>
    <w:rsid w:val="00B635CA"/>
    <w:rsid w:val="00B76947"/>
    <w:rsid w:val="00BE7EAA"/>
    <w:rsid w:val="00CC4CBF"/>
    <w:rsid w:val="00CD2394"/>
    <w:rsid w:val="00D14E7F"/>
    <w:rsid w:val="00D95C43"/>
    <w:rsid w:val="00E740FA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BC2AE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B1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0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2</cp:revision>
  <cp:lastPrinted>2023-04-13T19:05:00Z</cp:lastPrinted>
  <dcterms:created xsi:type="dcterms:W3CDTF">2026-03-02T19:07:00Z</dcterms:created>
  <dcterms:modified xsi:type="dcterms:W3CDTF">2026-03-02T19:07:00Z</dcterms:modified>
</cp:coreProperties>
</file>